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12" w:rsidRPr="00EE6816" w:rsidRDefault="007B3B12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Дистанційна роботи з учнями з предметів спеціального циклу</w:t>
      </w:r>
    </w:p>
    <w:p w:rsidR="007B3B12" w:rsidRPr="00EE6816" w:rsidRDefault="007B3B12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пі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д час карантину на період  з  </w:t>
      </w:r>
      <w:r>
        <w:rPr>
          <w:rFonts w:ascii="Times New Roman" w:hAnsi="Times New Roman"/>
          <w:b/>
          <w:sz w:val="32"/>
          <w:szCs w:val="32"/>
        </w:rPr>
        <w:t>04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.0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5. по </w:t>
      </w:r>
      <w:r>
        <w:rPr>
          <w:rFonts w:ascii="Times New Roman" w:hAnsi="Times New Roman"/>
          <w:b/>
          <w:sz w:val="32"/>
          <w:szCs w:val="32"/>
        </w:rPr>
        <w:t>08</w:t>
      </w:r>
      <w:r>
        <w:rPr>
          <w:rFonts w:ascii="Times New Roman" w:hAnsi="Times New Roman"/>
          <w:b/>
          <w:sz w:val="32"/>
          <w:szCs w:val="32"/>
          <w:lang w:val="uk-UA"/>
        </w:rPr>
        <w:t>.05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 2020 року</w:t>
      </w:r>
    </w:p>
    <w:p w:rsidR="007B3B12" w:rsidRPr="00EE6816" w:rsidRDefault="007B3B12" w:rsidP="008B6F33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E6816">
        <w:rPr>
          <w:rFonts w:ascii="Times New Roman" w:hAnsi="Times New Roman"/>
          <w:b/>
          <w:sz w:val="28"/>
          <w:szCs w:val="28"/>
          <w:u w:val="single"/>
          <w:lang w:val="uk-UA"/>
        </w:rPr>
        <w:t>Теоретичні дисципліни</w:t>
      </w:r>
    </w:p>
    <w:p w:rsidR="007B3B12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 клас</w:t>
      </w:r>
    </w:p>
    <w:p w:rsidR="007B3B12" w:rsidRDefault="007B3B12" w:rsidP="008B6F33">
      <w:pPr>
        <w:pStyle w:val="ListParagraph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пісні та підбирати на інструменті від різних нот.</w:t>
      </w:r>
    </w:p>
    <w:p w:rsidR="007B3B12" w:rsidRDefault="007B3B12" w:rsidP="008B6F33">
      <w:pPr>
        <w:pStyle w:val="ListParagraph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приклади по збірках, які були в групі.</w:t>
      </w:r>
    </w:p>
    <w:p w:rsidR="007B3B12" w:rsidRDefault="007B3B12" w:rsidP="008B6F33">
      <w:pPr>
        <w:pStyle w:val="ListParagraph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мажор, Соль мажор та Фа мажор), які були вивчені в групі.</w:t>
      </w:r>
    </w:p>
    <w:p w:rsidR="007B3B12" w:rsidRDefault="007B3B12" w:rsidP="008B6F33">
      <w:pPr>
        <w:pStyle w:val="ListParagraph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Писати дієзи та бемолі.</w:t>
      </w:r>
    </w:p>
    <w:p w:rsidR="007B3B12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 клас</w:t>
      </w:r>
    </w:p>
    <w:p w:rsidR="007B3B12" w:rsidRDefault="007B3B12" w:rsidP="008B6F33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</w:t>
      </w:r>
      <w:r>
        <w:rPr>
          <w:rFonts w:ascii="Times New Roman" w:hAnsi="Times New Roman"/>
          <w:sz w:val="28"/>
          <w:szCs w:val="28"/>
          <w:lang w:val="uk-UA"/>
        </w:rPr>
        <w:t>вати вивчені гами (до 2 знаків в ключі). Співати мажорні та мінорні гами. Співати види мінора (натуральний, гармонічний, мелодичний). Знати добре ключові знаки та паралельні гами.</w:t>
      </w:r>
    </w:p>
    <w:p w:rsidR="007B3B12" w:rsidRDefault="007B3B12" w:rsidP="008B6F33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7B3B12" w:rsidRDefault="007B3B12" w:rsidP="008B6F33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другому класу по збірках, які були в групах.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клас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7C2BD0">
        <w:rPr>
          <w:rFonts w:ascii="Times New Roman" w:hAnsi="Times New Roman"/>
          <w:sz w:val="28"/>
          <w:szCs w:val="28"/>
          <w:lang w:val="uk-UA"/>
        </w:rPr>
        <w:t>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гами (до 3-х знаків в ключі). Знати ключові знаки у вивчених гамах та паралельні тональності.</w:t>
      </w:r>
    </w:p>
    <w:p w:rsidR="007B3B12" w:rsidRDefault="007B3B12" w:rsidP="008B6F33">
      <w:pPr>
        <w:pStyle w:val="ListParagraph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обернення інтервалів.</w:t>
      </w:r>
    </w:p>
    <w:p w:rsidR="007B3B12" w:rsidRDefault="007B3B12" w:rsidP="008B6F33">
      <w:pPr>
        <w:pStyle w:val="ListParagraph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7B3B12" w:rsidRDefault="007B3B12" w:rsidP="008B6F33">
      <w:pPr>
        <w:pStyle w:val="ListParagraph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3 класу по збірках, які були в групах.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 клас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Оскільки переважно в групах 4 класа вже вивчений весь матеріал, для контролю над знаннями та навичками можна пропонувати тренувальні білети: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 білети охоплюють весь вивчений матеріал. Треба усно будувати та співати вправи.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треба вміти будувати та співати мажорні та мінорні тризвуки від окремих звуків.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Сольфеджувати одноголосся по 4 класу по збірках, які були в групах.</w:t>
      </w:r>
    </w:p>
    <w:p w:rsidR="007B3B12" w:rsidRDefault="007B3B12" w:rsidP="008B6F33">
      <w:pPr>
        <w:pStyle w:val="ListParagraph"/>
        <w:tabs>
          <w:tab w:val="left" w:pos="8835"/>
        </w:tabs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групах.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7B3B12" w:rsidRPr="00F941F2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632A2E">
        <w:rPr>
          <w:rFonts w:ascii="Times New Roman" w:hAnsi="Times New Roman"/>
          <w:sz w:val="28"/>
          <w:szCs w:val="28"/>
          <w:lang w:val="uk-UA"/>
        </w:rPr>
        <w:object w:dxaOrig="9355" w:dyaOrig="14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0.25pt" o:ole="">
            <v:imagedata r:id="rId5" o:title=""/>
          </v:shape>
          <o:OLEObject Type="Embed" ProgID="Word.Document.8" ShapeID="_x0000_i1025" DrawAspect="Content" ObjectID="_1650658080" r:id="rId6">
            <o:FieldCodes>\s</o:FieldCodes>
          </o:OLEObject>
        </w:object>
      </w: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7.</w:t>
      </w:r>
    </w:p>
    <w:p w:rsidR="007B3B1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Мі мажор та соль мінор (н).</w:t>
      </w: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фа-дієз ↑ м.3 та ↓ б.3.</w:t>
      </w: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мі мінор 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6</w:t>
      </w:r>
      <w:r w:rsidRPr="00F941F2">
        <w:rPr>
          <w:rFonts w:ascii="Times New Roman" w:hAnsi="Times New Roman"/>
          <w:sz w:val="28"/>
          <w:szCs w:val="28"/>
          <w:lang w:eastAsia="ru-RU"/>
        </w:rPr>
        <w:t>.</w:t>
      </w: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сі ↑ 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8.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Ля-бемоль мажор та мі мінор (м).</w:t>
      </w: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до ↑ м.7 та ↓ б.2.</w:t>
      </w: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Фа мажор S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 T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М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9.</w:t>
      </w: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Ре мажор та до-дієз мінор (н).</w:t>
      </w:r>
      <w:bookmarkStart w:id="0" w:name="_GoBack"/>
      <w:bookmarkEnd w:id="0"/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ре ↑ в.7 та ↓ в.3.</w:t>
      </w:r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ре мінор t 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3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та D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10.</w:t>
      </w:r>
    </w:p>
    <w:p w:rsidR="007B3B12" w:rsidRPr="00F941F2" w:rsidRDefault="007B3B12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Мі бемоль мажор та сі мінор (н).</w:t>
      </w: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соль ↑ м.3 та ↓ ч.4.</w:t>
      </w: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Соль мажор S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eastAsia="ru-RU"/>
        </w:rPr>
        <w:t xml:space="preserve"> та Т</w:t>
      </w:r>
      <w:r w:rsidRPr="00F941F2">
        <w:rPr>
          <w:rFonts w:ascii="Times New Roman" w:hAnsi="Times New Roman"/>
          <w:sz w:val="28"/>
          <w:szCs w:val="28"/>
          <w:vertAlign w:val="superscript"/>
          <w:lang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Б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5 знаків в ключі. Повторювати ключові знаки.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тональностях від одного до п’яти вміти будувати та співати тритони з розв’язаннями. 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головні тризвуки з оберненнями.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вгору та вниз вміти будувати та співати мажорний та мінорний тризвуки з оберненнями.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Д7 з розв’язанням (групам, де цей акорд вже вивчили).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вміти будувати та співати вгору Д7 (групам, де цей матеріал вивчили)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з хроматизмами, з відхиленнями та модуляцією по 5 класу по збірках, які були в групах.</w:t>
      </w:r>
    </w:p>
    <w:p w:rsidR="007B3B12" w:rsidRDefault="007B3B12" w:rsidP="008B6F33">
      <w:pPr>
        <w:pStyle w:val="ListParagraph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групах).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7B3B12" w:rsidRDefault="007B3B12" w:rsidP="008B6F33">
      <w:pPr>
        <w:pStyle w:val="ListParagraph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Гармонічний мажор.</w:t>
      </w:r>
    </w:p>
    <w:p w:rsidR="007B3B12" w:rsidRDefault="007B3B12" w:rsidP="008B6F33">
      <w:pPr>
        <w:pStyle w:val="ListParagraph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тритони по натуральному та гармонічному мажору та мінору. Також співати характерні інтервали: збільшену секунду та зменшену септиму.</w:t>
      </w:r>
    </w:p>
    <w:p w:rsidR="007B3B12" w:rsidRDefault="007B3B12" w:rsidP="008B6F33">
      <w:pPr>
        <w:pStyle w:val="ListParagraph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Д7 з оберненнями.</w:t>
      </w:r>
    </w:p>
    <w:p w:rsidR="007B3B12" w:rsidRDefault="007B3B12" w:rsidP="008B6F33">
      <w:pPr>
        <w:pStyle w:val="ListParagraph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співати Д7 з оберненнями вгору та вниз.</w:t>
      </w:r>
    </w:p>
    <w:p w:rsidR="007B3B12" w:rsidRDefault="007B3B12" w:rsidP="008B6F33">
      <w:pPr>
        <w:pStyle w:val="ListParagraph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інтервали вгору та вниз.</w:t>
      </w:r>
    </w:p>
    <w:p w:rsidR="007B3B12" w:rsidRDefault="007B3B12" w:rsidP="008B6F33">
      <w:pPr>
        <w:pStyle w:val="ListParagraph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Одноголосся по збірках, які були в групах.</w:t>
      </w:r>
    </w:p>
    <w:p w:rsidR="007B3B12" w:rsidRDefault="007B3B12" w:rsidP="008B6F33">
      <w:pPr>
        <w:pStyle w:val="ListParagraph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 клас</w:t>
      </w:r>
    </w:p>
    <w:p w:rsidR="007B3B12" w:rsidRDefault="007B3B12" w:rsidP="008B6F33">
      <w:pPr>
        <w:pStyle w:val="ListParagraph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Співати 3 види мінора та натуральний та гармонічний мажор.</w:t>
      </w:r>
    </w:p>
    <w:p w:rsidR="007B3B12" w:rsidRDefault="007B3B12" w:rsidP="008B6F33">
      <w:pPr>
        <w:pStyle w:val="ListParagraph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тритони з розв’язанням.</w:t>
      </w:r>
    </w:p>
    <w:p w:rsidR="007B3B12" w:rsidRDefault="007B3B12" w:rsidP="008B6F33">
      <w:pPr>
        <w:pStyle w:val="ListParagraph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 тональності 2 пари характерних інтервалів.</w:t>
      </w:r>
    </w:p>
    <w:p w:rsidR="007B3B12" w:rsidRDefault="007B3B12" w:rsidP="008B6F33">
      <w:pPr>
        <w:pStyle w:val="ListParagraph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Повторювати Д7 з оберненнями. Вміти будувати та співати в тональності та від звуків. Від звуків вгору та вниз.</w:t>
      </w:r>
    </w:p>
    <w:p w:rsidR="007B3B12" w:rsidRDefault="007B3B12" w:rsidP="008B6F33">
      <w:pPr>
        <w:pStyle w:val="ListParagraph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групах, де вже вивчений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7, </w:t>
      </w:r>
      <w:r w:rsidRPr="00727DDF">
        <w:rPr>
          <w:rFonts w:ascii="Times New Roman" w:hAnsi="Times New Roman"/>
          <w:sz w:val="28"/>
          <w:szCs w:val="28"/>
          <w:lang w:val="uk-UA"/>
        </w:rPr>
        <w:t xml:space="preserve">вміти </w:t>
      </w:r>
      <w:r>
        <w:rPr>
          <w:rFonts w:ascii="Times New Roman" w:hAnsi="Times New Roman"/>
          <w:sz w:val="28"/>
          <w:szCs w:val="28"/>
          <w:lang w:val="uk-UA"/>
        </w:rPr>
        <w:t xml:space="preserve">будувати та </w:t>
      </w:r>
      <w:r w:rsidRPr="00727DDF">
        <w:rPr>
          <w:rFonts w:ascii="Times New Roman" w:hAnsi="Times New Roman"/>
          <w:sz w:val="28"/>
          <w:szCs w:val="28"/>
          <w:lang w:val="uk-UA"/>
        </w:rPr>
        <w:t>співати його</w:t>
      </w:r>
      <w:r>
        <w:rPr>
          <w:rFonts w:ascii="Times New Roman" w:hAnsi="Times New Roman"/>
          <w:sz w:val="28"/>
          <w:szCs w:val="28"/>
          <w:lang w:val="uk-UA"/>
        </w:rPr>
        <w:t xml:space="preserve"> в тональності та від звуків.</w:t>
      </w:r>
    </w:p>
    <w:p w:rsidR="007B3B12" w:rsidRDefault="007B3B12" w:rsidP="008B6F33">
      <w:pPr>
        <w:pStyle w:val="ListParagraph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збірках, які були в групах.</w:t>
      </w:r>
    </w:p>
    <w:p w:rsidR="007B3B12" w:rsidRDefault="007B3B12" w:rsidP="008B6F33">
      <w:pPr>
        <w:pStyle w:val="ListParagraph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Продовжувати співати двоголосся по збірках, які були в групах. 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 клас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Сольфеджіо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гами: 4 види мажора і мінора: натуральний, гармонічний, мелодичний та мажор з двома збільшеними секундами.</w:t>
      </w:r>
    </w:p>
    <w:p w:rsidR="007B3B12" w:rsidRDefault="007B3B12" w:rsidP="008B6F33">
      <w:pPr>
        <w:pStyle w:val="ListParagraph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Знати та співати гами до 7 знаків в ключі.</w:t>
      </w:r>
    </w:p>
    <w:p w:rsidR="007B3B12" w:rsidRDefault="007B3B12" w:rsidP="008B6F33">
      <w:pPr>
        <w:pStyle w:val="ListParagraph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вивчені лади.</w:t>
      </w:r>
    </w:p>
    <w:p w:rsidR="007B3B12" w:rsidRDefault="007B3B12" w:rsidP="008B6F33">
      <w:pPr>
        <w:pStyle w:val="ListParagraph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тональностях до 5 знаків вміти будувати та співати тритони (з урахуванням ладової альтерації), збільшені та зменшені інтервали (з урахуванням ладової альтерації.</w:t>
      </w:r>
    </w:p>
    <w:p w:rsidR="007B3B12" w:rsidRDefault="007B3B12" w:rsidP="008B6F33">
      <w:pPr>
        <w:pStyle w:val="ListParagraph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тональності вміти будувати та співати Д7 з оберненнями та розв’язаннями,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54A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 з розв’язаннями, ІІ7 з розв’язаннями.  </w:t>
      </w:r>
    </w:p>
    <w:p w:rsidR="007B3B12" w:rsidRDefault="007B3B12" w:rsidP="008B6F33">
      <w:pPr>
        <w:pStyle w:val="ListParagraph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ці акорди від звуків вгору та вниз.</w:t>
      </w:r>
    </w:p>
    <w:p w:rsidR="007B3B12" w:rsidRDefault="007B3B12" w:rsidP="008B6F33">
      <w:pPr>
        <w:pStyle w:val="ListParagraph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та двоголосся по збірках, які були в групі.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Теорія.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Вчити італійські терміни темпів та характеру виконання.</w:t>
      </w:r>
    </w:p>
    <w:p w:rsidR="007B3B12" w:rsidRDefault="007B3B12" w:rsidP="008B6F33">
      <w:pPr>
        <w:pStyle w:val="ListParagraph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Повторити завдання на ключі.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Виконайте наступне завдання: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468pt;height:285.75pt;visibility:visible">
            <v:imagedata r:id="rId7" o:title=""/>
          </v:shape>
        </w:pict>
      </w:r>
    </w:p>
    <w:p w:rsidR="007B3B12" w:rsidRDefault="007B3B12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 клас</w:t>
      </w:r>
    </w:p>
    <w:p w:rsidR="007B3B12" w:rsidRDefault="007B3B12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7B3B12" w:rsidRDefault="007B3B12" w:rsidP="008B6F33">
      <w:pPr>
        <w:pStyle w:val="ListParagraph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Виконувати задачі по темам, які вивчені по групам. Умови задач по підручникам: Бригадний, Алексєєв, Мутлі, Абизова.</w:t>
      </w:r>
    </w:p>
    <w:p w:rsidR="007B3B12" w:rsidRDefault="007B3B12" w:rsidP="008B6F33">
      <w:pPr>
        <w:pStyle w:val="ListParagraph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Грати секвенції, послідовності, каданси з К 64.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 у запропонованих підручниках.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по інтернету висилати викладачам, вони перевіряються та повертаються по інтернету з правками та зауваженнями учням.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 клас</w:t>
      </w:r>
    </w:p>
    <w:p w:rsidR="007B3B12" w:rsidRDefault="007B3B12" w:rsidP="008B6F3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7B3B12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B574C">
        <w:rPr>
          <w:rFonts w:ascii="Times New Roman" w:hAnsi="Times New Roman"/>
          <w:sz w:val="28"/>
          <w:szCs w:val="28"/>
          <w:lang w:val="uk-UA"/>
        </w:rPr>
        <w:t>Для повтор</w:t>
      </w:r>
      <w:r>
        <w:rPr>
          <w:rFonts w:ascii="Times New Roman" w:hAnsi="Times New Roman"/>
          <w:sz w:val="28"/>
          <w:szCs w:val="28"/>
          <w:lang w:val="uk-UA"/>
        </w:rPr>
        <w:t xml:space="preserve">ення матеріалу можна запропонувати тренувальні завдання. Кожен учень може вибрати ті завдання, які відповідають вивченому матеріалу. Наводяться нижче. </w:t>
      </w:r>
      <w:r w:rsidRPr="00AB18B3">
        <w:rPr>
          <w:rFonts w:ascii="Times New Roman" w:hAnsi="Times New Roman"/>
          <w:sz w:val="28"/>
          <w:szCs w:val="28"/>
          <w:lang w:val="uk-UA"/>
        </w:rPr>
        <w:t>Ці завдання для гри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B3B12" w:rsidRPr="00AB18B3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вирішуються по підручникам гармонії відповідно вивченому матеріалу у групах.</w:t>
      </w:r>
    </w:p>
    <w:p w:rsidR="007B3B12" w:rsidRPr="002D497E" w:rsidRDefault="007B3B12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AB18B3">
        <w:rPr>
          <w:rFonts w:ascii="Times New Roman" w:hAnsi="Times New Roman"/>
          <w:sz w:val="28"/>
          <w:szCs w:val="28"/>
          <w:lang w:val="uk-UA"/>
        </w:rPr>
        <w:object w:dxaOrig="9354" w:dyaOrig="15058">
          <v:shape id="_x0000_i1027" type="#_x0000_t75" style="width:468pt;height:753pt" o:ole="">
            <v:imagedata r:id="rId8" o:title=""/>
          </v:shape>
          <o:OLEObject Type="Embed" ProgID="Word.Document.8" ShapeID="_x0000_i1027" DrawAspect="Content" ObjectID="_1650658081" r:id="rId9">
            <o:FieldCodes>\s</o:FieldCodes>
          </o:OLEObject>
        </w:object>
      </w: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3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3B12" w:rsidRPr="002D497E" w:rsidRDefault="007B3B12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бас: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34" o:spid="_x0000_s1026" type="#_x0000_t75" alt="А бас 1" style="position:absolute;left:0;text-align:left;margin-left:0;margin-top:.3pt;width:411pt;height:50.25pt;z-index:-251658240;visibility:visible;mso-position-horizontal:center" wrapcoords="-39 0 -39 21278 21600 21278 21600 0 -39 0">
            <v:imagedata r:id="rId10" o:title=""/>
            <w10:wrap type="tight"/>
          </v:shape>
        </w:pict>
      </w:r>
    </w:p>
    <w:p w:rsidR="007B3B12" w:rsidRPr="002D497E" w:rsidRDefault="007B3B12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33" o:spid="_x0000_s1027" type="#_x0000_t75" alt="Гармония школа 9 кл" style="position:absolute;left:0;text-align:left;margin-left:126pt;margin-top:7.7pt;width:184.5pt;height:101.25pt;z-index:-251657216;visibility:visible" wrapcoords="-88 0 -88 21440 21600 21440 21600 0 -88 0">
            <v:imagedata r:id="rId11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B52390" w:rsidRDefault="007B3B12" w:rsidP="008B6F33">
      <w:pPr>
        <w:jc w:val="both"/>
        <w:rPr>
          <w:lang w:val="uk-UA"/>
        </w:rPr>
      </w:pPr>
    </w:p>
    <w:p w:rsidR="007B3B12" w:rsidRPr="002D497E" w:rsidRDefault="007B3B12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2" o:spid="_x0000_s1028" type="#_x0000_t75" alt="А ак 1" style="position:absolute;margin-left:0;margin-top:.3pt;width:129pt;height:113.25pt;z-index:-251656192;visibility:visible;mso-position-horizontal:center" wrapcoords="-126 0 -126 21457 21600 21457 21600 0 -126 0">
            <v:imagedata r:id="rId12" o:title=""/>
            <w10:wrap type="tight"/>
          </v:shape>
        </w:pic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4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h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b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 xml:space="preserve"> –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– t – 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D;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модулюючу секвенцію по в. 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31" o:spid="_x0000_s1029" type="#_x0000_t75" alt="Гармония школа 9 кл" style="position:absolute;left:0;text-align:left;margin-left:146.6pt;margin-top:3pt;width:159pt;height:99.75pt;z-index:-251655168;visibility:visible" wrapcoords="-102 0 -102 21438 21600 21438 21600 0 -102 0">
            <v:imagedata r:id="rId13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Pr="002D497E">
        <w:rPr>
          <w:rFonts w:ascii="Times New Roman" w:hAnsi="Times New Roman"/>
          <w:sz w:val="28"/>
          <w:szCs w:val="28"/>
          <w:lang w:val="uk-UA"/>
        </w:rPr>
        <w:t xml:space="preserve">изначити акорд, тональності, де він може бути та розв’язати: 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30" o:spid="_x0000_s1030" type="#_x0000_t75" alt="Гармония школа 9 кл" style="position:absolute;left:0;text-align:left;margin-left:0;margin-top:0;width:118.5pt;height:105pt;z-index:-251654144;visibility:visible;mso-position-horizontal:center" wrapcoords="-137 0 -137 21446 21600 21446 21600 0 -137 0">
            <v:imagedata r:id="rId14" o:title=""/>
            <w10:wrap type="tight"/>
          </v:shape>
        </w:pict>
      </w:r>
    </w:p>
    <w:p w:rsidR="007B3B12" w:rsidRPr="002D497E" w:rsidRDefault="007B3B12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7B3B12" w:rsidRDefault="007B3B12" w:rsidP="008B6F33">
      <w:pPr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5.</w:t>
      </w:r>
    </w:p>
    <w:p w:rsidR="007B3B12" w:rsidRPr="002D497E" w:rsidRDefault="007B3B12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мелодію: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9" o:spid="_x0000_s1031" type="#_x0000_t75" alt="А мел 1" style="position:absolute;left:0;text-align:left;margin-left:54pt;margin-top:5.3pt;width:267pt;height:54.75pt;z-index:-251653120;visibility:visible" wrapcoords="-61 0 -61 21304 21600 21304 21600 0 -61 0">
            <v:imagedata r:id="rId15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8" o:spid="_x0000_s1032" type="#_x0000_t75" alt="Гармония школа 9 кл" style="position:absolute;left:0;text-align:left;margin-left:100.8pt;margin-top:2.2pt;width:144.75pt;height:116.25pt;z-index:-251652096;visibility:visible" wrapcoords="-112 0 -112 21461 21600 21461 21600 0 -112 0">
            <v:imagedata r:id="rId16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7" o:spid="_x0000_s1033" type="#_x0000_t75" alt="А ак 2" style="position:absolute;left:0;text-align:left;margin-left:0;margin-top:.3pt;width:112.5pt;height:106.5pt;z-index:-251651072;visibility:visible;mso-position-horizontal:center" wrapcoords="-144 0 -144 21448 21600 21448 21600 0 -144 0">
            <v:imagedata r:id="rId17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6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6" o:spid="_x0000_s1034" type="#_x0000_t75" alt="Школа -бас 4 2008 10 кл" style="position:absolute;left:0;text-align:left;margin-left:21.65pt;margin-top:16.2pt;width:415.55pt;height:44.8pt;z-index:-251650048;visibility:visible" wrapcoords="-39 0 -39 21240 21600 21240 21600 0 -39 0">
            <v:imagedata r:id="rId18" o:title=""/>
            <w10:wrap type="tight"/>
          </v:shape>
        </w:pict>
      </w:r>
    </w:p>
    <w:p w:rsidR="007B3B12" w:rsidRPr="002D497E" w:rsidRDefault="007B3B12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Гармонізуватибас:</w:t>
      </w:r>
    </w:p>
    <w:p w:rsidR="007B3B12" w:rsidRPr="002D497E" w:rsidRDefault="007B3B12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модулюючу секвенцію по м.3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5" o:spid="_x0000_s1035" type="#_x0000_t75" alt="Школа -бас 2 2008 10 кл" style="position:absolute;left:0;text-align:left;margin-left:126pt;margin-top:10.6pt;width:159pt;height:108pt;z-index:-251649024;visibility:visible" wrapcoords="-102 0 -102 21450 21600 21450 21600 0 -102 0">
            <v:imagedata r:id="rId19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4" o:spid="_x0000_s1036" type="#_x0000_t75" alt="А ак 3" style="position:absolute;left:0;text-align:left;margin-left:0;margin-top:0;width:102.75pt;height:102pt;z-index:-251648000;visibility:visible;mso-position-horizontal:center" wrapcoords="-158 0 -158 21441 21600 21441 21600 0 -158 0">
            <v:imagedata r:id="rId20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7.</w:t>
      </w:r>
    </w:p>
    <w:p w:rsidR="007B3B12" w:rsidRPr="002D497E" w:rsidRDefault="007B3B12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B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dur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K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7 </w:t>
      </w:r>
      <w:r w:rsidRPr="002D497E">
        <w:rPr>
          <w:rFonts w:ascii="Times New Roman" w:hAnsi="Times New Roman"/>
          <w:sz w:val="28"/>
          <w:szCs w:val="28"/>
          <w:lang w:val="en-US"/>
        </w:rPr>
        <w:t>– VI;</w:t>
      </w:r>
    </w:p>
    <w:p w:rsidR="007B3B12" w:rsidRPr="002D497E" w:rsidRDefault="007B3B12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3" o:spid="_x0000_s1037" type="#_x0000_t75" alt="Школа -бас 5 2008 10 кл" style="position:absolute;left:0;text-align:left;margin-left:107.4pt;margin-top:6.9pt;width:138.75pt;height:114pt;z-index:-251646976;visibility:visible" wrapcoords="-117 0 -117 21458 21600 21458 21600 0 -117 0">
            <v:imagedata r:id="rId21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2" o:spid="_x0000_s1038" type="#_x0000_t75" alt="Школа -бас 6 2008 10 кл" style="position:absolute;left:0;text-align:left;margin-left:153pt;margin-top:4.55pt;width:119.25pt;height:103.5pt;z-index:-251645952;visibility:visible" wrapcoords="-136 0 -136 21443 21600 21443 21600 0 -136 0">
            <v:imagedata r:id="rId22" o:title=""/>
            <w10:wrap type="tight"/>
          </v:shape>
        </w:pic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8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Гармонізуватимелодію: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1" o:spid="_x0000_s1039" type="#_x0000_t75" alt="А мел 2" style="position:absolute;left:0;text-align:left;margin-left:71.15pt;margin-top:7.2pt;width:325.5pt;height:60.75pt;z-index:-251644928;visibility:visible" wrapcoords="-50 0 -50 21333 21600 21333 21600 0 -50 0">
            <v:imagedata r:id="rId23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модулюючу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0" o:spid="_x0000_s1040" type="#_x0000_t75" alt="Школа -бас 8 2008 10 кл" style="position:absolute;left:0;text-align:left;margin-left:99pt;margin-top:12.5pt;width:230.25pt;height:108pt;z-index:-251643904;visibility:visible" wrapcoords="-70 0 -70 21450 21600 21450 21600 0 -70 0">
            <v:imagedata r:id="rId24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41" type="#_x0000_t75" alt="Школа -бас 9 2008 10 кл" style="position:absolute;left:0;text-align:left;margin-left:166.2pt;margin-top:20.8pt;width:123pt;height:101.25pt;z-index:-251642880;visibility:visible" wrapcoords="-132 0 -132 21440 21600 21440 21600 0 -132 0">
            <v:imagedata r:id="rId25" o:title=""/>
            <w10:wrap type="tight"/>
          </v:shape>
        </w:pict>
      </w: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9.</w:t>
      </w:r>
    </w:p>
    <w:p w:rsidR="007B3B12" w:rsidRPr="002D497E" w:rsidRDefault="007B3B12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18" o:spid="_x0000_s1042" type="#_x0000_t75" alt="Школа -бас 10 2008 10 кл" style="position:absolute;left:0;text-align:left;margin-left:0;margin-top:0;width:401.25pt;height:42.75pt;z-index:-251641856;visibility:visible;mso-position-horizontal:center" wrapcoords="-40 0 -40 21221 21600 21221 21600 0 -40 0">
            <v:imagedata r:id="rId26" o:title=""/>
            <w10:wrap type="tight"/>
          </v:shape>
        </w:pict>
      </w:r>
    </w:p>
    <w:p w:rsidR="007B3B12" w:rsidRPr="002D497E" w:rsidRDefault="007B3B12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діатонічну секвенцію</w:t>
      </w:r>
      <w:r w:rsidRPr="002D497E">
        <w:rPr>
          <w:rFonts w:ascii="Times New Roman" w:hAnsi="Times New Roman"/>
          <w:sz w:val="28"/>
          <w:szCs w:val="28"/>
          <w:lang w:val="en-US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17" o:spid="_x0000_s1043" type="#_x0000_t75" alt="Гармония 2010" style="position:absolute;left:0;text-align:left;margin-left:143.75pt;margin-top:17.9pt;width:211.5pt;height:115.5pt;z-index:-251640832;visibility:visible" wrapcoords="-77 0 -77 21460 21600 21460 21600 0 -77 0">
            <v:imagedata r:id="rId27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44" type="#_x0000_t75" alt="Школа -бас 12 2008 10 кл" style="position:absolute;left:0;text-align:left;margin-left:162pt;margin-top:7.7pt;width:127.5pt;height:104.25pt;z-index:-251639808;visibility:visible" wrapcoords="-127 0 -127 21445 21600 21445 21600 0 -127 0">
            <v:imagedata r:id="rId28" o:title=""/>
            <w10:wrap type="tight"/>
          </v:shape>
        </w:pict>
      </w: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послідовність у тональності</w:t>
      </w:r>
      <w:r w:rsidRPr="002D497E">
        <w:rPr>
          <w:rFonts w:ascii="Times New Roman" w:hAnsi="Times New Roman"/>
          <w:sz w:val="28"/>
          <w:szCs w:val="28"/>
          <w:lang w:val="en-US"/>
        </w:rPr>
        <w:t>fis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9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Гратимодулюючу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45" type="#_x0000_t75" alt="Школа -бас 14 2008 10 кл" style="position:absolute;left:0;text-align:left;margin-left:81pt;margin-top:11pt;width:223.5pt;height:109.5pt;z-index:-251638784;visibility:visible" wrapcoords="-72 0 -72 21452 21600 21452 21600 0 -72 0">
            <v:imagedata r:id="rId29" o:title=""/>
            <w10:wrap type="tight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46" type="#_x0000_t75" alt="Гармония 2010 аккорд" style="position:absolute;left:0;text-align:left;margin-left:162pt;margin-top:19.1pt;width:94.5pt;height:105.75pt;z-index:-251637760;visibility:visible" wrapcoords="-171 0 -171 21447 21600 21447 21600 0 -171 0">
            <v:imagedata r:id="rId30" o:title=""/>
            <w10:wrap type="tight"/>
          </v:shape>
        </w:pic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№11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28" type="#_x0000_t75" alt="билеты 10 кл 11" style="width:313.5pt;height:53.25pt;visibility:visible">
            <v:imagedata r:id="rId31" o:title="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13" o:spid="_x0000_s1047" type="#_x0000_t75" alt="секвенция для 11 билета" style="position:absolute;left:0;text-align:left;margin-left:13.95pt;margin-top:23.5pt;width:201pt;height:112.2pt;z-index:-251636736;visibility:visible" wrapcoords="-81 0 -81 21456 21600 21456 21600 0 -81 0" o:allowoverlap="f">
            <v:imagedata r:id="rId32" o:title=""/>
            <w10:wrap type="tight"/>
          </v:shape>
        </w:pict>
      </w:r>
      <w:r w:rsidRPr="002D497E">
        <w:rPr>
          <w:rFonts w:ascii="Times New Roman" w:hAnsi="Times New Roman"/>
          <w:sz w:val="28"/>
          <w:szCs w:val="28"/>
          <w:lang w:val="uk-UA"/>
        </w:rPr>
        <w:t>2.Грати модулюючу секвенцію по б.2 вниз: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9" type="#_x0000_t75" alt="аккорд для билета 11" style="width:81pt;height:101.25pt;visibility:visible">
            <v:imagedata r:id="rId33" o:title=""/>
          </v:shape>
        </w:pict>
      </w: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№12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0" type="#_x0000_t75" alt="бас для билета 12" style="width:233.25pt;height:45.75pt;visibility:visible">
            <v:imagedata r:id="rId34" o:title="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1" type="#_x0000_t75" alt="секвенция для 12 билета" style="width:198pt;height:110.25pt;visibility:visible">
            <v:imagedata r:id="rId35" o:title=""/>
          </v:shape>
        </w:pic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alt="аккорд для билета 12" style="width:95.25pt;height:100.5pt;visibility:visible">
            <v:imagedata r:id="rId36" o:title=""/>
          </v:shape>
        </w:pic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№13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3" type="#_x0000_t75" alt="мелодия для б" style="width:341.25pt;height:49.5pt;visibility:visible">
            <v:imagedata r:id="rId37" o:title="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модулюючу секвенцію по в.2 вгору: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4" type="#_x0000_t75" alt="секвенция для 13 билета" style="width:132.75pt;height:102pt;visibility:visible">
            <v:imagedata r:id="rId38" o:title=""/>
          </v:shape>
        </w:pic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5" type="#_x0000_t75" alt="аккорд для билета 13" style="width:100.5pt;height:104.25pt;visibility:visible">
            <v:imagedata r:id="rId39" o:title=""/>
          </v:shape>
        </w:pict>
      </w: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№14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6" type="#_x0000_t75" alt="бас для билета 14" style="width:278.25pt;height:39.75pt;visibility:visible">
            <v:imagedata r:id="rId40" o:title=""/>
          </v:shape>
        </w:pic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7" type="#_x0000_t75" alt="секвенция для 14" style="width:141pt;height:102pt;visibility:visible">
            <v:imagedata r:id="rId41" o:title=""/>
          </v:shape>
        </w:pic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7B3B12" w:rsidRDefault="007B3B12" w:rsidP="008B6F33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8B78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8" type="#_x0000_t75" alt="аккорд для билета 14" style="width:100.5pt;height:105.75pt;visibility:visible">
            <v:imagedata r:id="rId42" o:title=""/>
          </v:shape>
        </w:pic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4941">
        <w:rPr>
          <w:b/>
          <w:bCs/>
          <w:i/>
          <w:iCs/>
          <w:color w:val="000000"/>
          <w:sz w:val="28"/>
          <w:szCs w:val="28"/>
        </w:rPr>
        <w:t>Слухання музики: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Повторення матеріалу: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Співати пісні з циклу Л. Ревуцького "Сонечко"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2 клас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Слухати музичні казки: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30303"/>
          <w:shd w:val="clear" w:color="auto" w:fill="F9F9F9"/>
        </w:rPr>
        <w:t xml:space="preserve">М. Степаненко - Росте В Лісі Берізка М. Сільванський - Кіт-Хвостун М. Сільванський - Їжачок І Соловейко 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3" w:tgtFrame="_blank" w:history="1">
        <w:r w:rsidRPr="00624941">
          <w:rPr>
            <w:rStyle w:val="Hyperlink"/>
          </w:rPr>
          <w:t>https://www.youtube.com/watch?v=SV0xHbMIjSA&amp;list=FLVsfK61x_DNxGFmK3mk_ziw&amp;index=4&amp;t=2467s</w:t>
        </w:r>
      </w:hyperlink>
      <w:r w:rsidRPr="00624941">
        <w:rPr>
          <w:color w:val="000000"/>
        </w:rPr>
        <w:t>  </w:t>
      </w:r>
      <w:r w:rsidRPr="00624941">
        <w:rPr>
          <w:color w:val="030303"/>
          <w:shd w:val="clear" w:color="auto" w:fill="F9F9F9"/>
        </w:rPr>
        <w:br/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3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Слухати симфонічну казку М. Сільванського "Івасик-телесик"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4" w:tgtFrame="_blank" w:history="1">
        <w:r w:rsidRPr="00624941">
          <w:rPr>
            <w:rStyle w:val="Hyperlink"/>
          </w:rPr>
          <w:t>https://drive.google.com/open?id=1q8ifvCuNNnDFIH3-qkDLYUSI4yG5aCMa</w:t>
        </w:r>
      </w:hyperlink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4 клас</w:t>
      </w: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Слухати цикл В. Бібіка "Музика для дітей", п'єси 1-8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5" w:tgtFrame="_blank" w:history="1">
        <w:r w:rsidRPr="00624941">
          <w:rPr>
            <w:rStyle w:val="Hyperlink"/>
          </w:rPr>
          <w:t>https://www.youtube.com/watch?v=LxTSZQTyIbA&amp;list=FLVsfK61x_DNxGFmK3mk_ziw&amp;index=7</w:t>
        </w:r>
      </w:hyperlink>
      <w:r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Українська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5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Підготовка до вікторини з творчості М. Лисенка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Всесвітня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6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Ф. Мендельсон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Творчий портрет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Ф-ний цикл "Пісні без слів"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"Пісня венеціанського гондольєра" </w:t>
      </w:r>
      <w:r w:rsidRPr="00624941">
        <w:rPr>
          <w:color w:val="000000"/>
          <w:shd w:val="clear" w:color="auto" w:fill="F9F9F9"/>
        </w:rPr>
        <w:t>Op.19 - No. 6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6" w:tgtFrame="_blank" w:history="1">
        <w:r w:rsidRPr="00624941">
          <w:rPr>
            <w:rStyle w:val="Hyperlink"/>
          </w:rPr>
          <w:t>https://www.youtube.com/watch?v=s_j-q5Ewz-0</w:t>
        </w:r>
      </w:hyperlink>
      <w:r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  <w:shd w:val="clear" w:color="auto" w:fill="F9F9F9"/>
        </w:rPr>
        <w:t>"Пісня венеціанського гондольєра" Op.30 - No. 6.</w:t>
      </w:r>
    </w:p>
    <w:p w:rsidR="007B3B12" w:rsidRPr="00624941" w:rsidRDefault="007B3B12" w:rsidP="00624941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val="uk-UA"/>
        </w:rPr>
      </w:pPr>
      <w:hyperlink r:id="rId47" w:tgtFrame="_blank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Ba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3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Gt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0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3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GsE</w:t>
        </w:r>
      </w:hyperlink>
      <w:r w:rsidRPr="00624941">
        <w:rPr>
          <w:rStyle w:val="xfmc6xfmc7"/>
          <w:rFonts w:ascii="Times New Roman" w:hAnsi="Times New Roman"/>
          <w:color w:val="000000"/>
          <w:sz w:val="24"/>
          <w:szCs w:val="24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  <w:shd w:val="clear" w:color="auto" w:fill="F9F9F9"/>
        </w:rPr>
        <w:t>Op. 62 - No. 6 "Весняна"</w:t>
      </w:r>
    </w:p>
    <w:p w:rsidR="007B3B12" w:rsidRPr="00624941" w:rsidRDefault="007B3B12" w:rsidP="00624941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48" w:tgtFrame="_blank" w:history="1"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https://www.youtube.com/watch?v=eY3l2RprsnI</w:t>
        </w:r>
      </w:hyperlink>
      <w:r w:rsidRPr="00624941">
        <w:rPr>
          <w:rStyle w:val="xfmc6xfmc7"/>
          <w:rFonts w:ascii="Times New Roman" w:hAnsi="Times New Roman"/>
          <w:color w:val="000000"/>
          <w:sz w:val="24"/>
          <w:szCs w:val="24"/>
          <w:lang w:val="en-US"/>
        </w:rPr>
        <w:t>  </w:t>
      </w:r>
    </w:p>
    <w:p w:rsidR="007B3B12" w:rsidRPr="00624941" w:rsidRDefault="007B3B12" w:rsidP="00624941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color w:val="000000"/>
          <w:sz w:val="24"/>
          <w:szCs w:val="24"/>
          <w:lang w:val="en-US"/>
        </w:rPr>
      </w:pPr>
      <w:r w:rsidRPr="00624941">
        <w:rPr>
          <w:b w:val="0"/>
          <w:bCs w:val="0"/>
          <w:color w:val="000000"/>
          <w:sz w:val="24"/>
          <w:szCs w:val="24"/>
          <w:lang w:val="en-US"/>
        </w:rPr>
        <w:t>Op.62 - No. 3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9" w:tgtFrame="_blank" w:history="1">
        <w:r w:rsidRPr="00624941">
          <w:rPr>
            <w:rStyle w:val="Hyperlink"/>
          </w:rPr>
          <w:t>https://www.youtube.com/watch?v=ww7oUh-vbQ0</w:t>
        </w:r>
      </w:hyperlink>
      <w:r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7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Д. Шостакович, творчий портрет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0" w:tgtFrame="_blank" w:history="1">
        <w:r w:rsidRPr="00624941">
          <w:rPr>
            <w:rStyle w:val="Hyperlink"/>
          </w:rPr>
          <w:t>https://uk.wikipedia.org/w/index.php?title=%D0%A8%D0%BE%D1%81%D1%82%D0%B0%D0%BA%D0%BE%D0%B2%D0%B8%D1%87_%D0%94%D0%BC%D0%B8%D1%82%D1%80%D0%BE_%D0%94%D0%BC%D0%B8%D1%82%D1%80%D0%BE%D0%B2%D0%B8%D1%87&amp;stable=1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Цикл "24 прелюдії і фуги" для ф-но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Прелюдія і фуга B dur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1" w:tgtFrame="_blank" w:history="1">
        <w:r w:rsidRPr="00624941">
          <w:rPr>
            <w:rStyle w:val="Hyperlink"/>
          </w:rPr>
          <w:t>https://www.youtube.com/watch?v=PIFWG_kQOKk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  Прелюдія і фуга D dur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2" w:tgtFrame="_blank" w:history="1">
        <w:r w:rsidRPr="00624941">
          <w:rPr>
            <w:rStyle w:val="Hyperlink"/>
          </w:rPr>
          <w:t>https://www.youtube.com/watch?v=gvC6fVCm9kg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8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Виконати конспект біографії В.Моцарта, знати музичний матеріал (Симфонія № 40, опера "Весілля Фігаро", "Реквієм"), готуватися до опитування у вересні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9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О. Бородін, творчий портрет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3" w:tgtFrame="_blank" w:history="1">
        <w:r w:rsidRPr="00624941">
          <w:rPr>
            <w:rStyle w:val="Hyperlink"/>
          </w:rPr>
          <w:t>https://www.belcanto.ru/borodin.html</w:t>
        </w:r>
      </w:hyperlink>
      <w:r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Симфонія № 2 "Богатирська"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4" w:tgtFrame="_blank" w:history="1">
        <w:r w:rsidRPr="00624941">
          <w:rPr>
            <w:rStyle w:val="Hyperlink"/>
          </w:rPr>
          <w:t>https://www.youtube.com/watch?v=4CCe4_SPgLc</w:t>
        </w:r>
      </w:hyperlink>
      <w:r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10 клас</w:t>
      </w: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Виконати конспект біографії Чайковського, аналізу Симфонії №4, знати музичний матеріал (опера "Євгеній Онєгін", симфонія №4), готуватися до опитування у вересні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Українська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10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М. Леонтович, хорові обробки: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Щедрик </w:t>
      </w:r>
      <w:hyperlink r:id="rId55" w:tgtFrame="_blank" w:history="1">
        <w:r w:rsidRPr="00624941">
          <w:rPr>
            <w:rStyle w:val="Hyperlink"/>
          </w:rPr>
          <w:t>https://www.youtube.com/watch?v=nVvXF1d6khE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Дударик </w:t>
      </w:r>
      <w:hyperlink r:id="rId56" w:tgtFrame="_blank" w:history="1">
        <w:r w:rsidRPr="00624941">
          <w:rPr>
            <w:rStyle w:val="Hyperlink"/>
          </w:rPr>
          <w:t>https://www.youtube.com/watch?v=LbGYuqsVUyc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Гра в зайчика </w:t>
      </w:r>
      <w:hyperlink r:id="rId57" w:tgtFrame="_blank" w:history="1">
        <w:r w:rsidRPr="00624941">
          <w:rPr>
            <w:rStyle w:val="Hyperlink"/>
          </w:rPr>
          <w:t>https://www.youtube.com/watch?v=o_YXAB2An9M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Мала мати одну дочку </w:t>
      </w:r>
      <w:hyperlink r:id="rId58" w:tgtFrame="_blank" w:history="1">
        <w:r w:rsidRPr="00624941">
          <w:rPr>
            <w:rStyle w:val="Hyperlink"/>
          </w:rPr>
          <w:t>https://www.youtube.com/watch?v=rXKMraP45u8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Пряля </w:t>
      </w:r>
      <w:hyperlink r:id="rId59" w:tgtFrame="_blank" w:history="1">
        <w:r w:rsidRPr="00624941">
          <w:rPr>
            <w:rStyle w:val="Hyperlink"/>
          </w:rPr>
          <w:t>https://www.youtube.com/watch?v=6pqCytHyjjE&amp;list=RD6pqCytHyjjE&amp;start_radio=1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За городом качки пливуть </w:t>
      </w:r>
      <w:hyperlink r:id="rId60" w:tgtFrame="_blank" w:history="1">
        <w:r w:rsidRPr="00624941">
          <w:rPr>
            <w:rStyle w:val="Hyperlink"/>
          </w:rPr>
          <w:t>https://www.youtube.com/watch?v=MuQGhAX6TAM</w:t>
        </w:r>
      </w:hyperlink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Українська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11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А. Загайкевич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Музика до фільму «Мамай»,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Історія фортепіан</w:t>
      </w:r>
      <w:r w:rsidRPr="00624941">
        <w:rPr>
          <w:b/>
          <w:bCs/>
          <w:color w:val="000000"/>
        </w:rPr>
        <w:t>ного мистецтва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10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Л.Бетховен, ф-ні сонати №№ 8, 14, 23: знати муз. матеріал, готуватися до опитування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color w:val="000000"/>
        </w:rPr>
        <w:t>Історія ф</w:t>
      </w:r>
      <w:r>
        <w:rPr>
          <w:b/>
          <w:bCs/>
          <w:color w:val="000000"/>
        </w:rPr>
        <w:t>ортепіан</w:t>
      </w:r>
      <w:r w:rsidRPr="00624941">
        <w:rPr>
          <w:b/>
          <w:bCs/>
          <w:color w:val="000000"/>
        </w:rPr>
        <w:t>ного мистецтва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11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Ф-на творчість М.Скорика, В. Сильвестрова: виписати перелік творів, знати музичний матеріал</w:t>
      </w:r>
    </w:p>
    <w:p w:rsidR="007B3B12" w:rsidRPr="009F19C5" w:rsidRDefault="007B3B12" w:rsidP="008B6F33">
      <w:pPr>
        <w:jc w:val="center"/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</w:pPr>
    </w:p>
    <w:p w:rsidR="007B3B12" w:rsidRPr="008B6F33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Хор хлопчиків</w:t>
      </w:r>
      <w:r w:rsidRPr="00EB00B9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1 – 3 класи 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>(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Тихонова І.Л.</w:t>
      </w:r>
      <w:r>
        <w:rPr>
          <w:rFonts w:ascii="Times New Roman" w:hAnsi="Times New Roman"/>
          <w:b/>
          <w:color w:val="000000"/>
          <w:sz w:val="32"/>
          <w:szCs w:val="32"/>
          <w:u w:val="single"/>
          <w:lang w:val="uk-UA" w:eastAsia="ru-RU"/>
        </w:rPr>
        <w:t>)</w:t>
      </w:r>
    </w:p>
    <w:p w:rsidR="007B3B12" w:rsidRPr="00E652E5" w:rsidRDefault="007B3B12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eastAsia="uk-UA"/>
        </w:rPr>
      </w:pPr>
      <w:r w:rsidRPr="00E652E5">
        <w:rPr>
          <w:rFonts w:ascii="Times New Roman" w:hAnsi="Times New Roman"/>
          <w:b/>
          <w:sz w:val="24"/>
          <w:szCs w:val="24"/>
          <w:u w:val="single"/>
        </w:rPr>
        <w:t>Завдання для індивідуальноїдомашньоїроботи  наперіод 27.04 - 30.04 </w:t>
      </w:r>
      <w:r w:rsidRPr="00E652E5">
        <w:rPr>
          <w:rFonts w:ascii="Times New Roman" w:hAnsi="Times New Roman"/>
          <w:b/>
          <w:sz w:val="24"/>
          <w:szCs w:val="24"/>
        </w:rPr>
        <w:t xml:space="preserve">  : 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Робота над вокалізами з супроводомфортепіано ,користуючисьпосиланнями  використовуватифонограмиакомпанементу: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Ф.АбтВокаліз № 1 ( акомпанемент )   </w:t>
      </w:r>
      <w:hyperlink r:id="rId61" w:tgtFrame="_blank" w:history="1">
        <w:r w:rsidRPr="00E652E5">
          <w:rPr>
            <w:rStyle w:val="Hyperlink"/>
            <w:rFonts w:ascii="Times New Roman" w:hAnsi="Times New Roman"/>
            <w:sz w:val="24"/>
            <w:szCs w:val="24"/>
          </w:rPr>
          <w:t>https://youtu.be/8ElOON0m-AA</w:t>
        </w:r>
      </w:hyperlink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Ф.АбтВокаліз № 2 (акомпанемент)     </w:t>
      </w:r>
      <w:hyperlink r:id="rId62" w:tgtFrame="_blank" w:history="1">
        <w:r w:rsidRPr="00E652E5">
          <w:rPr>
            <w:rStyle w:val="Hyperlink"/>
            <w:rFonts w:ascii="Times New Roman" w:hAnsi="Times New Roman"/>
            <w:sz w:val="24"/>
            <w:szCs w:val="24"/>
          </w:rPr>
          <w:t>https://youtu.be/CTa5LcOY91Y</w:t>
        </w:r>
      </w:hyperlink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Вокалізи  спочаткуспіватисольфеджіо, потім на звуки " ро-мі-ро", "льо", йо". Дихати по фразах -  братидихання на цезурах ,співати на </w:t>
      </w:r>
      <w:r w:rsidRPr="00E652E5">
        <w:rPr>
          <w:rFonts w:ascii="Times New Roman" w:hAnsi="Times New Roman"/>
          <w:i/>
          <w:iCs/>
          <w:sz w:val="24"/>
          <w:szCs w:val="24"/>
        </w:rPr>
        <w:t>legato.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Завдання для індивідуальноїдомашньоїроботи  наперіод 4.05 - 8.05  </w:t>
      </w:r>
      <w:r w:rsidRPr="00E652E5">
        <w:rPr>
          <w:rFonts w:ascii="Times New Roman" w:hAnsi="Times New Roman"/>
          <w:b/>
          <w:sz w:val="24"/>
          <w:szCs w:val="24"/>
        </w:rPr>
        <w:t> :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Продоженняроботінад  Вокалізами № 1, № 2   Ф.Абта; 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Повтореннятворів :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 І.Гавриліна, П.Воронько "Не такий апельсин" -   звернутиувагуна  складнийритмічниймалюнок  - синкопи;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 Українська народна пісня  "Сіяв мужик просо" -  звернутиувагу на  чіткевимовлення тексту  -  дикція, в останньомукуплетізмінення темпу </w:t>
      </w:r>
      <w:r w:rsidRPr="00E652E5">
        <w:rPr>
          <w:rFonts w:ascii="Times New Roman" w:hAnsi="Times New Roman"/>
          <w:i/>
          <w:iCs/>
          <w:sz w:val="24"/>
          <w:szCs w:val="24"/>
        </w:rPr>
        <w:t>menomosso ;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i/>
          <w:iCs/>
          <w:sz w:val="24"/>
          <w:szCs w:val="24"/>
        </w:rPr>
        <w:t> </w:t>
      </w:r>
      <w:r w:rsidRPr="00E652E5">
        <w:rPr>
          <w:rFonts w:ascii="Times New Roman" w:hAnsi="Times New Roman"/>
          <w:sz w:val="24"/>
          <w:szCs w:val="24"/>
        </w:rPr>
        <w:t>Ж.Колодуб "Привітвесні"  звернутиувагу на чистеінтонування , закріпитививченийлітературний текст.</w:t>
      </w:r>
    </w:p>
    <w:p w:rsidR="007B3B12" w:rsidRPr="008B6F33" w:rsidRDefault="007B3B12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7B3B12" w:rsidRPr="007451BC" w:rsidRDefault="007B3B12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Хор молодших класів КССМШ ім. М. В. Лисенка (Величко З.Ю.)</w:t>
      </w:r>
    </w:p>
    <w:p w:rsidR="007B3B12" w:rsidRPr="007451BC" w:rsidRDefault="007B3B12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на період карантину</w:t>
      </w:r>
    </w:p>
    <w:p w:rsidR="007B3B1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90C67">
        <w:rPr>
          <w:rFonts w:ascii="Times New Roman" w:hAnsi="Times New Roman"/>
          <w:b/>
          <w:sz w:val="32"/>
          <w:szCs w:val="32"/>
          <w:lang w:val="uk-UA"/>
        </w:rPr>
        <w:t>Система вокально-хорових вправ та завдан</w:t>
      </w:r>
      <w:r>
        <w:rPr>
          <w:rFonts w:ascii="Times New Roman" w:hAnsi="Times New Roman"/>
          <w:b/>
          <w:sz w:val="32"/>
          <w:szCs w:val="32"/>
          <w:lang w:val="uk-UA"/>
        </w:rPr>
        <w:t>ь</w:t>
      </w: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 для дистанційної роботи </w:t>
      </w:r>
    </w:p>
    <w:p w:rsidR="007B3B1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Хору молодших класів (1-2 класи) </w:t>
      </w:r>
    </w:p>
    <w:p w:rsidR="007B3B12" w:rsidRPr="00C90C67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Тиждень </w:t>
      </w:r>
      <w:r w:rsidRPr="00624941">
        <w:rPr>
          <w:rFonts w:ascii="Times New Roman" w:hAnsi="Times New Roman"/>
          <w:b/>
          <w:sz w:val="24"/>
          <w:szCs w:val="24"/>
          <w:lang w:val="en-US"/>
        </w:rPr>
        <w:t>V</w:t>
      </w:r>
      <w:r w:rsidRPr="00624941">
        <w:rPr>
          <w:rFonts w:ascii="Times New Roman" w:hAnsi="Times New Roman"/>
          <w:b/>
          <w:sz w:val="24"/>
          <w:szCs w:val="24"/>
          <w:lang w:val="uk-UA"/>
        </w:rPr>
        <w:t>І</w:t>
      </w: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Дихальна гімнастика</w:t>
      </w:r>
    </w:p>
    <w:p w:rsidR="007B3B12" w:rsidRPr="00624941" w:rsidRDefault="007B3B12" w:rsidP="00624941">
      <w:pPr>
        <w:rPr>
          <w:rFonts w:ascii="Times New Roman" w:hAnsi="Times New Roman"/>
          <w:sz w:val="24"/>
          <w:szCs w:val="24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Виконувати вправи за допомогою відео </w:t>
      </w:r>
      <w:hyperlink r:id="rId63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https://www.youtube.com/watch?v=c5T2n0sT1SA&amp;t=97s</w:t>
        </w:r>
      </w:hyperlink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7B3B12" w:rsidRPr="00624941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7B3B12" w:rsidRPr="00624941" w:rsidRDefault="007B3B12" w:rsidP="00624941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7B3B12" w:rsidRPr="00624941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Спів закритим ротом. Зуби –  розімкнуті, всередині сформований купол!</w:t>
      </w:r>
    </w:p>
    <w:p w:rsidR="007B3B12" w:rsidRPr="00624941" w:rsidRDefault="007B3B12" w:rsidP="00624941">
      <w:pPr>
        <w:spacing w:after="0"/>
        <w:jc w:val="both"/>
        <w:rPr>
          <w:rStyle w:val="Hyperlink"/>
          <w:rFonts w:ascii="Times New Roman" w:hAnsi="Times New Roman"/>
          <w:sz w:val="24"/>
          <w:szCs w:val="24"/>
          <w:lang w:val="uk-UA"/>
        </w:rPr>
      </w:pPr>
      <w:hyperlink r:id="rId64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=4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HnVfCW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44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Xw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list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PLeSn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9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KVVci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1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dPd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34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dpCdnLIysFkEvp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aW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index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=2&amp;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t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=0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s</w:t>
        </w:r>
      </w:hyperlink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7B3B12" w:rsidRPr="00624941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Вправа № 2 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1 – «Да-де-ді-до-ду»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2 – «Ма-ме-мі-мо-му»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3 – «Бра-бре-брі-бро-бру»</w:t>
      </w:r>
    </w:p>
    <w:p w:rsidR="007B3B12" w:rsidRPr="00624941" w:rsidRDefault="007B3B12" w:rsidP="00624941">
      <w:pPr>
        <w:spacing w:after="0"/>
        <w:rPr>
          <w:rStyle w:val="Hyperlink"/>
          <w:rFonts w:ascii="Times New Roman" w:hAnsi="Times New Roman"/>
          <w:sz w:val="24"/>
          <w:szCs w:val="24"/>
          <w:lang w:val="uk-UA"/>
        </w:rPr>
      </w:pPr>
      <w:hyperlink r:id="rId65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mq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_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xloHfits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list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PLeSn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9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KVVci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1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dPd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34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dpCdnLIysFkEvp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aW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index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=5</w:t>
        </w:r>
      </w:hyperlink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Вправа № 3 Сова 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1 - співати на голосну літеру «У»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2 - Спробувати співати на склад «Льо-о-о-о-о-о»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hyperlink r:id="rId66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gMHadmCJkSw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list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PL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73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sFjsSST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0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UsWyxpp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6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ictkVqc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-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EPmIJz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index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=4</w:t>
        </w:r>
      </w:hyperlink>
    </w:p>
    <w:p w:rsidR="007B3B12" w:rsidRPr="00624941" w:rsidRDefault="007B3B12" w:rsidP="00624941">
      <w:pPr>
        <w:spacing w:after="0"/>
        <w:rPr>
          <w:rStyle w:val="Hyperlink"/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7B3B12" w:rsidRPr="00624941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Співати на склади «Но-мі-но-мі-но», легато. Голосні літери виконуємо в єдиній округлій манері. 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hyperlink r:id="rId67" w:history="1"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FyOxwg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3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bC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_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I</w:t>
        </w:r>
      </w:hyperlink>
    </w:p>
    <w:p w:rsidR="007B3B12" w:rsidRPr="00624941" w:rsidRDefault="007B3B12" w:rsidP="00624941">
      <w:pPr>
        <w:spacing w:after="0"/>
        <w:rPr>
          <w:rStyle w:val="Hyperlink"/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Гами</w:t>
      </w: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Співати з назвою нот, легато. 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Об’єднувати по 4 ноти: «До-ре-мі-фа-</w:t>
      </w:r>
      <w:r w:rsidRPr="00624941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624941">
        <w:rPr>
          <w:rFonts w:ascii="Times New Roman" w:hAnsi="Times New Roman"/>
          <w:sz w:val="24"/>
          <w:szCs w:val="24"/>
          <w:lang w:val="uk-UA"/>
        </w:rPr>
        <w:t>-соль-ля-сі-до-</w:t>
      </w:r>
      <w:r w:rsidRPr="00624941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624941">
        <w:rPr>
          <w:rFonts w:ascii="Times New Roman" w:hAnsi="Times New Roman"/>
          <w:sz w:val="24"/>
          <w:szCs w:val="24"/>
          <w:lang w:val="uk-UA"/>
        </w:rPr>
        <w:t>-до-сі-ля-соль-</w:t>
      </w:r>
      <w:r w:rsidRPr="00624941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-фа-мі-ре-до» </w:t>
      </w:r>
    </w:p>
    <w:p w:rsidR="007B3B12" w:rsidRPr="00624941" w:rsidRDefault="007B3B12" w:rsidP="00624941">
      <w:pPr>
        <w:spacing w:after="0"/>
        <w:rPr>
          <w:rStyle w:val="Hyperlink"/>
          <w:rFonts w:ascii="Times New Roman" w:hAnsi="Times New Roman"/>
          <w:sz w:val="24"/>
          <w:szCs w:val="24"/>
          <w:lang w:val="uk-UA"/>
        </w:rPr>
      </w:pPr>
      <w:hyperlink r:id="rId68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=5_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nlSREiLEQ</w:t>
        </w:r>
      </w:hyperlink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Співати з назвою нот, повторюючи кожну ноту тричі. Штрих легато. </w:t>
      </w:r>
    </w:p>
    <w:p w:rsidR="007B3B12" w:rsidRPr="00624941" w:rsidRDefault="007B3B12" w:rsidP="00624941">
      <w:pPr>
        <w:spacing w:after="0"/>
        <w:rPr>
          <w:rStyle w:val="Hyperlink"/>
          <w:rFonts w:ascii="Times New Roman" w:hAnsi="Times New Roman"/>
          <w:sz w:val="24"/>
          <w:szCs w:val="24"/>
          <w:lang w:val="uk-UA"/>
        </w:rPr>
      </w:pPr>
      <w:hyperlink r:id="rId69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Bl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R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39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MuqnU</w:t>
        </w:r>
      </w:hyperlink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7B3B12" w:rsidRPr="00624941" w:rsidRDefault="007B3B12" w:rsidP="00624941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«Країна Українія». </w:t>
      </w:r>
      <w:r w:rsidRPr="00624941">
        <w:rPr>
          <w:rFonts w:ascii="Times New Roman" w:hAnsi="Times New Roman"/>
          <w:sz w:val="24"/>
          <w:szCs w:val="24"/>
          <w:lang w:val="uk-UA"/>
        </w:rPr>
        <w:t>Музика Л. Левченко (Бутуханової), вірші Т.Майданович.</w:t>
      </w:r>
    </w:p>
    <w:p w:rsidR="007B3B12" w:rsidRPr="00624941" w:rsidRDefault="007B3B12" w:rsidP="00624941">
      <w:pPr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Вчити текст (</w:t>
      </w:r>
      <w:r w:rsidRPr="00624941">
        <w:rPr>
          <w:rFonts w:ascii="Times New Roman" w:hAnsi="Times New Roman"/>
          <w:b/>
          <w:sz w:val="24"/>
          <w:szCs w:val="24"/>
          <w:lang w:val="uk-UA"/>
        </w:rPr>
        <w:t>3й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куплет):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Є така країна – Українія.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Золоті ворота під калиною.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Треба тільки дуже забажати!...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Слухати…Читати…Уявляти…</w:t>
      </w:r>
    </w:p>
    <w:p w:rsidR="007B3B12" w:rsidRPr="00624941" w:rsidRDefault="007B3B12" w:rsidP="00624941">
      <w:pPr>
        <w:pStyle w:val="ListParagraph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>Приспів: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І пісні, й казки з усього світу</w:t>
      </w:r>
    </w:p>
    <w:p w:rsidR="007B3B12" w:rsidRPr="00624941" w:rsidRDefault="007B3B12" w:rsidP="00624941">
      <w:pPr>
        <w:pStyle w:val="ListParagraph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Тут зібрались вам на радість, діти!</w:t>
      </w:r>
    </w:p>
    <w:p w:rsidR="007B3B12" w:rsidRPr="00624941" w:rsidRDefault="007B3B12" w:rsidP="00624941">
      <w:pPr>
        <w:pStyle w:val="ListParagraph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Не питайте, не шукайте: «Де ж це?!»   </w:t>
      </w:r>
      <w:r w:rsidRPr="00624941">
        <w:rPr>
          <w:rFonts w:ascii="Times New Roman" w:hAnsi="Times New Roman"/>
          <w:sz w:val="24"/>
          <w:szCs w:val="24"/>
        </w:rPr>
        <w:t>/</w:t>
      </w:r>
      <w:r w:rsidRPr="00624941">
        <w:rPr>
          <w:rFonts w:ascii="Times New Roman" w:hAnsi="Times New Roman"/>
          <w:i/>
          <w:sz w:val="24"/>
          <w:szCs w:val="24"/>
          <w:lang w:val="uk-UA"/>
        </w:rPr>
        <w:t>двічі</w:t>
      </w:r>
    </w:p>
    <w:p w:rsidR="007B3B12" w:rsidRPr="00624941" w:rsidRDefault="007B3B12" w:rsidP="00624941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Ось вона прийшла у ваше серце.</w:t>
      </w:r>
      <w:r w:rsidRPr="00624941">
        <w:rPr>
          <w:rFonts w:ascii="Times New Roman" w:hAnsi="Times New Roman"/>
          <w:sz w:val="24"/>
          <w:szCs w:val="24"/>
        </w:rPr>
        <w:t>/</w:t>
      </w:r>
    </w:p>
    <w:p w:rsidR="007B3B12" w:rsidRPr="00624941" w:rsidRDefault="007B3B12" w:rsidP="00624941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Співати 1й, 2й та 3й куплети за допомогою аудіо №2 та №3 (хорова партитура та аудіо надіслані раніше – тиждень І</w:t>
      </w:r>
      <w:r w:rsidRPr="00624941">
        <w:rPr>
          <w:rFonts w:ascii="Times New Roman" w:hAnsi="Times New Roman"/>
          <w:sz w:val="24"/>
          <w:szCs w:val="24"/>
          <w:lang w:val="en-US"/>
        </w:rPr>
        <w:t>V</w:t>
      </w:r>
      <w:r w:rsidRPr="00624941">
        <w:rPr>
          <w:rFonts w:ascii="Times New Roman" w:hAnsi="Times New Roman"/>
          <w:sz w:val="24"/>
          <w:szCs w:val="24"/>
          <w:lang w:val="uk-UA"/>
        </w:rPr>
        <w:t>)</w:t>
      </w: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B3B12" w:rsidRPr="00624941" w:rsidRDefault="007B3B12" w:rsidP="00624941">
      <w:pPr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Записати відео:</w:t>
      </w:r>
    </w:p>
    <w:p w:rsidR="007B3B12" w:rsidRPr="00624941" w:rsidRDefault="007B3B12" w:rsidP="00624941">
      <w:pPr>
        <w:spacing w:after="0"/>
        <w:rPr>
          <w:rStyle w:val="Hyperlink"/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5</w:t>
      </w:r>
      <w:hyperlink r:id="rId70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=5_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nlSREiLEQ</w:t>
        </w:r>
      </w:hyperlink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6</w:t>
      </w:r>
      <w:hyperlink r:id="rId71" w:history="1">
        <w:r w:rsidRPr="00624941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Bl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R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uk-UA"/>
          </w:rPr>
          <w:t>39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MuqnU</w:t>
        </w:r>
      </w:hyperlink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7B3B12" w:rsidRPr="00624941" w:rsidRDefault="007B3B12" w:rsidP="0062494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Надіслати відео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на пошту </w:t>
      </w:r>
      <w:hyperlink r:id="rId72" w:history="1"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zlata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velichko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@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ukr</w:t>
        </w:r>
        <w:r w:rsidRPr="00624941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24941">
          <w:rPr>
            <w:rStyle w:val="Hyperlink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624941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624941">
        <w:rPr>
          <w:rFonts w:ascii="Times New Roman" w:hAnsi="Times New Roman"/>
          <w:sz w:val="24"/>
          <w:szCs w:val="24"/>
          <w:lang w:val="en-US"/>
        </w:rPr>
        <w:t>Viber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09травня 2020) </w:t>
      </w:r>
    </w:p>
    <w:p w:rsidR="007B3B12" w:rsidRPr="00824B5D" w:rsidRDefault="007B3B12" w:rsidP="00E652E5">
      <w:pPr>
        <w:pStyle w:val="ListParagraph"/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9F38E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Система вокально-хорових вправ та завдань Величко З. Ю. </w:t>
      </w:r>
    </w:p>
    <w:p w:rsidR="007B3B12" w:rsidRPr="009F38E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для дистанційної роботи </w:t>
      </w:r>
    </w:p>
    <w:p w:rsidR="007B3B12" w:rsidRPr="009F38E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>Хору молодших класів  (3-4 класи) на період карантину</w:t>
      </w: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 xml:space="preserve">Тиждень </w:t>
      </w:r>
      <w:r w:rsidRPr="00A174AE">
        <w:rPr>
          <w:rFonts w:ascii="Times New Roman" w:hAnsi="Times New Roman"/>
          <w:b/>
          <w:sz w:val="24"/>
          <w:szCs w:val="24"/>
          <w:lang w:val="en-US"/>
        </w:rPr>
        <w:t>VI</w:t>
      </w: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 закритим ротом. Зуби розімкнуті, всередині сформований купол!</w:t>
      </w:r>
    </w:p>
    <w:p w:rsidR="007B3B12" w:rsidRPr="00A174AE" w:rsidRDefault="007B3B12" w:rsidP="00624941">
      <w:pPr>
        <w:rPr>
          <w:rStyle w:val="Hyperlink"/>
          <w:rFonts w:ascii="Times New Roman" w:hAnsi="Times New Roman"/>
          <w:sz w:val="24"/>
          <w:szCs w:val="24"/>
          <w:lang w:val="uk-UA"/>
        </w:rPr>
      </w:pPr>
      <w:hyperlink r:id="rId73" w:history="1">
        <w:r w:rsidRPr="00A174AE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=4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HnVfCW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44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Xw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list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PLeSn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9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KVVci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1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dPd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34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dpCdnLIysFkEvp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aW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index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=2&amp;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t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=0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s</w:t>
        </w:r>
      </w:hyperlink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>Активна робота діафрагми та розвиток співочого дихання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2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При виконанні даної вправи губи повинні дуже сильно вібрувати. Для цього повітря з силою повинно прориватися крізь губи.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 xml:space="preserve">Варіант 2 – виконання вправи на літеру «Р». </w:t>
      </w:r>
    </w:p>
    <w:p w:rsidR="007B3B12" w:rsidRPr="00A174AE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hyperlink r:id="rId74" w:history="1">
        <w:r w:rsidRPr="00A174AE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NtbDntrgfM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8&amp;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list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PLeSn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9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KVVci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1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dPd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34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dpCdnLIysFkEvp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aW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index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=2</w:t>
        </w:r>
      </w:hyperlink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3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 склади «Брі-бре-бро-бру-бра»</w:t>
      </w:r>
      <w:r w:rsidRPr="00A174AE">
        <w:rPr>
          <w:rFonts w:ascii="Times New Roman" w:hAnsi="Times New Roman"/>
          <w:b/>
          <w:sz w:val="24"/>
          <w:szCs w:val="24"/>
          <w:lang w:val="uk-UA"/>
        </w:rPr>
        <w:t>.</w:t>
      </w:r>
      <w:r w:rsidRPr="00A174AE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7B3B12" w:rsidRPr="00A174AE" w:rsidRDefault="007B3B12" w:rsidP="00624941">
      <w:pPr>
        <w:spacing w:after="0" w:line="240" w:lineRule="auto"/>
        <w:rPr>
          <w:rStyle w:val="Hyperlink"/>
          <w:rFonts w:ascii="Times New Roman" w:hAnsi="Times New Roman"/>
          <w:sz w:val="24"/>
          <w:szCs w:val="24"/>
        </w:rPr>
      </w:pPr>
      <w:hyperlink r:id="rId75" w:history="1">
        <w:r w:rsidRPr="00A174AE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4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IEX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77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DxXQ</w:t>
        </w:r>
      </w:hyperlink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7B3B12" w:rsidRPr="00A174AE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7B3B12" w:rsidRPr="00A174AE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 склади «Но-мі-но-мі-но». Легато. Голосні літери виконувати в єдиній округлій манері.</w:t>
      </w:r>
    </w:p>
    <w:p w:rsidR="007B3B12" w:rsidRPr="00A174AE" w:rsidRDefault="007B3B12" w:rsidP="00624941">
      <w:pPr>
        <w:spacing w:after="0"/>
        <w:rPr>
          <w:rFonts w:ascii="Times New Roman" w:hAnsi="Times New Roman"/>
          <w:color w:val="0563C1"/>
          <w:sz w:val="24"/>
          <w:szCs w:val="24"/>
          <w:u w:val="single"/>
          <w:lang w:val="uk-UA"/>
        </w:rPr>
      </w:pPr>
      <w:hyperlink r:id="rId76" w:history="1"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FyOxwg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3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bC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_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I</w:t>
        </w:r>
      </w:hyperlink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Варіант 1 -  «Льо-о-о»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Варіант 2 – «Лю-у-у»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Варіант 3 – «Мі-і-і»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Штрих стаккато. Слідкувати за чистотою інтонування мажорного тризвуку.</w:t>
      </w:r>
    </w:p>
    <w:p w:rsidR="007B3B12" w:rsidRPr="00A174AE" w:rsidRDefault="007B3B12" w:rsidP="00624941">
      <w:pPr>
        <w:rPr>
          <w:rStyle w:val="Hyperlink"/>
          <w:rFonts w:ascii="Times New Roman" w:hAnsi="Times New Roman"/>
          <w:sz w:val="24"/>
          <w:szCs w:val="24"/>
          <w:lang w:val="uk-UA"/>
        </w:rPr>
      </w:pPr>
      <w:hyperlink r:id="rId77" w:history="1">
        <w:r w:rsidRPr="00A174AE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g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_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IC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UP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4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qXU</w:t>
        </w:r>
      </w:hyperlink>
    </w:p>
    <w:p w:rsidR="007B3B12" w:rsidRPr="00A174AE" w:rsidRDefault="007B3B12" w:rsidP="00624941">
      <w:pPr>
        <w:rPr>
          <w:rStyle w:val="Hyperlink"/>
          <w:rFonts w:ascii="Times New Roman" w:hAnsi="Times New Roman"/>
          <w:sz w:val="24"/>
          <w:szCs w:val="24"/>
          <w:lang w:val="uk-UA"/>
        </w:rPr>
      </w:pPr>
    </w:p>
    <w:p w:rsidR="007B3B12" w:rsidRPr="00A174AE" w:rsidRDefault="007B3B12" w:rsidP="00624941">
      <w:pPr>
        <w:rPr>
          <w:rFonts w:ascii="Times New Roman" w:hAnsi="Times New Roman"/>
          <w:color w:val="0563C1"/>
          <w:sz w:val="24"/>
          <w:szCs w:val="24"/>
          <w:u w:val="single"/>
          <w:lang w:val="uk-UA"/>
        </w:rPr>
      </w:pP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Вокаліз № 1  Ф. Абта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Звертати увагу на цезури, акценти, динамічні відтінки. Темп помірний, штрих легато.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 xml:space="preserve">Співати за допомогою відео - </w:t>
      </w:r>
      <w:hyperlink r:id="rId78" w:history="1">
        <w:r w:rsidRPr="00A174AE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=8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ElOON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0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-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AA</w:t>
        </w:r>
      </w:hyperlink>
    </w:p>
    <w:p w:rsidR="007B3B12" w:rsidRPr="00A174AE" w:rsidRDefault="007B3B12" w:rsidP="00624941">
      <w:pPr>
        <w:rPr>
          <w:rFonts w:ascii="Times New Roman" w:hAnsi="Times New Roman"/>
          <w:sz w:val="24"/>
          <w:szCs w:val="24"/>
          <w:lang w:val="uk-UA"/>
        </w:rPr>
      </w:pPr>
    </w:p>
    <w:p w:rsidR="007B3B12" w:rsidRPr="00A174AE" w:rsidRDefault="007B3B12" w:rsidP="00624941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Канони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 xml:space="preserve">Виконувати голоси канону по черзі. Співати з назвою нот, штрих легато. 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№ 1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hyperlink r:id="rId79" w:history="1">
        <w:r w:rsidRPr="00A174AE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=-5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zsLJbRqbU</w:t>
        </w:r>
      </w:hyperlink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№ 2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color w:val="0563C1"/>
          <w:sz w:val="24"/>
          <w:szCs w:val="24"/>
          <w:u w:val="single"/>
          <w:lang w:val="uk-UA"/>
        </w:rPr>
      </w:pPr>
      <w:hyperlink r:id="rId80" w:history="1">
        <w:r w:rsidRPr="00A174AE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gxA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2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nLKNp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08&amp;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list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RD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-5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zsLJbRqbU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&amp;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index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uk-UA"/>
          </w:rPr>
          <w:t>=2</w:t>
        </w:r>
      </w:hyperlink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7B3B12" w:rsidRPr="00A174AE" w:rsidRDefault="007B3B12" w:rsidP="00624941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 xml:space="preserve">«Молитва за Україну». </w:t>
      </w:r>
      <w:r w:rsidRPr="00A174AE">
        <w:rPr>
          <w:rFonts w:ascii="Times New Roman" w:hAnsi="Times New Roman"/>
          <w:sz w:val="24"/>
          <w:szCs w:val="24"/>
          <w:lang w:val="uk-UA"/>
        </w:rPr>
        <w:t>Музика і вірші Н. Багмут.</w:t>
      </w:r>
    </w:p>
    <w:p w:rsidR="007B3B12" w:rsidRPr="00A174AE" w:rsidRDefault="007B3B12" w:rsidP="00624941">
      <w:pPr>
        <w:pStyle w:val="ListParagraph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За допомогою відеозапису повторювати даний твір (відео надіслано раніше – І-ІІ тиждень). Співати по хоровій партитурі.</w:t>
      </w:r>
    </w:p>
    <w:p w:rsidR="007B3B12" w:rsidRPr="00A174AE" w:rsidRDefault="007B3B12" w:rsidP="00624941">
      <w:pPr>
        <w:pStyle w:val="ListParagraph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напам’ять під супровід (аудіо додається)</w:t>
      </w:r>
    </w:p>
    <w:p w:rsidR="007B3B12" w:rsidRPr="00A174AE" w:rsidRDefault="007B3B12" w:rsidP="00624941">
      <w:pPr>
        <w:pStyle w:val="ListParagraph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 xml:space="preserve">Записати відео </w:t>
      </w:r>
      <w:r w:rsidRPr="00A174AE">
        <w:rPr>
          <w:rFonts w:ascii="Times New Roman" w:hAnsi="Times New Roman"/>
          <w:sz w:val="24"/>
          <w:szCs w:val="24"/>
          <w:lang w:val="uk-UA"/>
        </w:rPr>
        <w:t xml:space="preserve">та надіслати відео на пошту </w:t>
      </w:r>
      <w:hyperlink r:id="rId81" w:history="1"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zlata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velichko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@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ukr</w:t>
        </w:r>
        <w:r w:rsidRPr="00A174AE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A174AE">
          <w:rPr>
            <w:rStyle w:val="Hyperlink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A174AE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A174AE">
        <w:rPr>
          <w:rFonts w:ascii="Times New Roman" w:hAnsi="Times New Roman"/>
          <w:sz w:val="24"/>
          <w:szCs w:val="24"/>
          <w:lang w:val="en-US"/>
        </w:rPr>
        <w:t>Viber</w:t>
      </w:r>
      <w:r w:rsidRPr="00A174AE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11 травня 2020) 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Загальний хор (6А, 6Б класи) (Привалова О.Г.)</w:t>
      </w:r>
    </w:p>
    <w:p w:rsidR="007B3B12" w:rsidRPr="00E652E5" w:rsidRDefault="007B3B12" w:rsidP="00E652E5">
      <w:pPr>
        <w:pStyle w:val="ListParagraph"/>
        <w:numPr>
          <w:ilvl w:val="0"/>
          <w:numId w:val="34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вокальні вправи, починаючи з діапазону ре першої октави – ля першої октави та поступово розширювати діапазон до ля малої октави – соль другої октави. </w:t>
      </w:r>
      <w:r w:rsidRPr="00E652E5">
        <w:rPr>
          <w:rFonts w:ascii="Times New Roman" w:hAnsi="Times New Roman"/>
          <w:sz w:val="24"/>
          <w:szCs w:val="24"/>
        </w:rPr>
        <w:t>Але при цьомувраховуватиіндивідуальніособливостівласного голосу. Голос не перенапружувати:</w:t>
      </w: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закритимротом( на «м») – слідкувати за академічною манерою звуку;</w:t>
      </w: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на одному звуці, з чергуваннямскладів «ма-ме-мі-мо-му», в діапазоні до1октави – ля1 октави – випрацьовуємоєдину манеру формуванняголоснихзвуків та чистеінтонування прим (з тенденцією догори);</w:t>
      </w: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мажорний звукоряд відтоніки до Vступеняспівати на склад «ма», legatoвгору, staccato на Vступені та legato донизу; те самеповторити на склад «мі», в діапазоні, зручномудля голосу, але не нижчесімалоїоктави і не вище ре другоїоктави;</w:t>
      </w: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вправа для розвиткудіапазону голосу – на любийізскладів: «йа», «мі», «льо» - в мажорному ладівгору та донизу -  I-III-V- I-VII-V-IV-II-I - в діапазоні, зручномудля голосу, але не нижче ля малоїоктави і не вище соль другоїоктави.</w:t>
      </w:r>
    </w:p>
    <w:p w:rsidR="007B3B12" w:rsidRPr="00E652E5" w:rsidRDefault="007B3B12" w:rsidP="00E652E5">
      <w:pPr>
        <w:pStyle w:val="ListParagraph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ListParagraph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«Тихесенькийвечір» муз. М. Лисенка, сл. В. Самійленка</w:t>
      </w:r>
    </w:p>
    <w:p w:rsidR="007B3B12" w:rsidRPr="00E652E5" w:rsidRDefault="007B3B12" w:rsidP="00E652E5">
      <w:pPr>
        <w:pStyle w:val="ListParagraph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«Ми малюєм на асфальті» муз. Є. Карпенка, сл. Е. Хандюкова</w:t>
      </w:r>
    </w:p>
    <w:p w:rsidR="007B3B12" w:rsidRPr="00E652E5" w:rsidRDefault="007B3B12" w:rsidP="00E652E5">
      <w:pPr>
        <w:pStyle w:val="ListParagraph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Виконувати  твориемоційно, відтворюватимелодичнийрухкожноїфрази.</w:t>
      </w:r>
    </w:p>
    <w:p w:rsidR="007B3B12" w:rsidRPr="00E652E5" w:rsidRDefault="007B3B12" w:rsidP="00E652E5">
      <w:pPr>
        <w:pStyle w:val="ListParagraph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Співати з текстом, слідкуючи за інтонацією та звуковеденнямlegato .Пам’ятати про ланцюговедихання.</w:t>
      </w:r>
    </w:p>
    <w:p w:rsidR="007B3B12" w:rsidRPr="00E652E5" w:rsidRDefault="007B3B12" w:rsidP="00E652E5">
      <w:pPr>
        <w:pStyle w:val="ListParagraph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«Дзвіночок» муз. Є. Карпенка, сл. В. Степанова</w:t>
      </w:r>
    </w:p>
    <w:p w:rsidR="007B3B12" w:rsidRPr="00E652E5" w:rsidRDefault="007B3B12" w:rsidP="00E652E5">
      <w:pPr>
        <w:pStyle w:val="ListParagraph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Закріпитивпевненевиконання з текстом. Слідкувати за інтонацією. Працювати над розкриттямхудожнього образу твору.</w:t>
      </w:r>
    </w:p>
    <w:p w:rsidR="007B3B12" w:rsidRPr="00E652E5" w:rsidRDefault="007B3B12" w:rsidP="00E652E5">
      <w:pPr>
        <w:pStyle w:val="ListParagraph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 «Коби</w:t>
      </w:r>
      <w:r w:rsidRPr="00E652E5">
        <w:rPr>
          <w:rFonts w:ascii="Times New Roman" w:hAnsi="Times New Roman"/>
          <w:sz w:val="24"/>
          <w:szCs w:val="24"/>
        </w:rPr>
        <w:softHyphen/>
        <w:t>-м булатака красна» українська народна пісня в обробці Ю. Корчинського</w:t>
      </w:r>
    </w:p>
    <w:p w:rsidR="007B3B12" w:rsidRPr="00E652E5" w:rsidRDefault="007B3B12" w:rsidP="00E652E5">
      <w:pPr>
        <w:pStyle w:val="ListParagraph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закріпити свою партію з текстом; чисто інтонуватимелодію, використовуватизвуковеденняlegato, виконуватифразування, динамічнівідтінки.</w:t>
      </w:r>
    </w:p>
    <w:p w:rsidR="007B3B12" w:rsidRPr="00DC5725" w:rsidRDefault="007B3B12" w:rsidP="00E652E5"/>
    <w:p w:rsidR="007B3B12" w:rsidRPr="005C0F50" w:rsidRDefault="007B3B12" w:rsidP="00002AB6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7B3B12" w:rsidRPr="008B6F33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8B6F33">
        <w:rPr>
          <w:rFonts w:ascii="Times New Roman" w:hAnsi="Times New Roman"/>
          <w:b/>
          <w:sz w:val="32"/>
          <w:szCs w:val="32"/>
          <w:u w:val="single"/>
        </w:rPr>
        <w:t>Загальнийхор  7клас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(</w:t>
      </w:r>
      <w:r w:rsidRPr="008B6F33">
        <w:rPr>
          <w:rFonts w:ascii="Times New Roman" w:hAnsi="Times New Roman"/>
          <w:b/>
          <w:sz w:val="32"/>
          <w:szCs w:val="32"/>
          <w:u w:val="single"/>
        </w:rPr>
        <w:t>Журавель І.О.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)</w:t>
      </w:r>
    </w:p>
    <w:p w:rsidR="007B3B12" w:rsidRPr="00624941" w:rsidRDefault="007B3B12" w:rsidP="00624941">
      <w:pPr>
        <w:spacing w:line="256" w:lineRule="auto"/>
        <w:rPr>
          <w:rFonts w:ascii="Times New Roman" w:hAnsi="Times New Roman"/>
          <w:sz w:val="28"/>
          <w:szCs w:val="28"/>
          <w:lang w:val="uk-UA"/>
        </w:rPr>
      </w:pPr>
      <w:r w:rsidRPr="00B858BC">
        <w:rPr>
          <w:rFonts w:ascii="Times New Roman" w:hAnsi="Times New Roman"/>
          <w:sz w:val="28"/>
          <w:szCs w:val="28"/>
        </w:rPr>
        <w:t>Домашнє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завдання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(4.05 - 8.05</w:t>
      </w:r>
      <w:r w:rsidRPr="00B858BC">
        <w:rPr>
          <w:rFonts w:ascii="Times New Roman" w:hAnsi="Times New Roman"/>
          <w:sz w:val="28"/>
          <w:szCs w:val="28"/>
        </w:rPr>
        <w:t xml:space="preserve"> ) </w:t>
      </w:r>
    </w:p>
    <w:p w:rsidR="007B3B12" w:rsidRPr="00B858BC" w:rsidRDefault="007B3B12" w:rsidP="00624941">
      <w:pPr>
        <w:rPr>
          <w:rFonts w:ascii="Times New Roman" w:hAnsi="Times New Roman"/>
          <w:b/>
          <w:sz w:val="28"/>
          <w:szCs w:val="28"/>
        </w:rPr>
      </w:pPr>
      <w:r w:rsidRPr="00B858BC">
        <w:rPr>
          <w:rFonts w:ascii="Times New Roman" w:hAnsi="Times New Roman"/>
          <w:b/>
          <w:sz w:val="28"/>
          <w:szCs w:val="28"/>
        </w:rPr>
        <w:t>Вокальна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b/>
          <w:sz w:val="28"/>
          <w:szCs w:val="28"/>
        </w:rPr>
        <w:t>вправа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b/>
          <w:sz w:val="28"/>
          <w:szCs w:val="28"/>
        </w:rPr>
        <w:t>на  збереження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b/>
          <w:sz w:val="28"/>
          <w:szCs w:val="28"/>
        </w:rPr>
        <w:t>єдиної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b/>
          <w:sz w:val="28"/>
          <w:szCs w:val="28"/>
        </w:rPr>
        <w:t>інтонаційно- вокальної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b/>
          <w:sz w:val="28"/>
          <w:szCs w:val="28"/>
        </w:rPr>
        <w:t>позиції і збереження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b/>
          <w:sz w:val="28"/>
          <w:szCs w:val="28"/>
        </w:rPr>
        <w:t>рівності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b/>
          <w:sz w:val="28"/>
          <w:szCs w:val="28"/>
        </w:rPr>
        <w:t>звуковедення.</w:t>
      </w:r>
    </w:p>
    <w:p w:rsidR="007B3B12" w:rsidRDefault="007B3B12" w:rsidP="00624941">
      <w:r w:rsidRPr="007A68E4">
        <w:rPr>
          <w:noProof/>
          <w:lang w:eastAsia="ru-RU"/>
        </w:rPr>
        <w:pict>
          <v:shape id="_x0000_i1039" type="#_x0000_t75" style="width:58.5pt;height:158.25pt;rotation:-90;visibility:visible">
            <v:imagedata r:id="rId82" o:title="" cropbottom="-8602f" cropleft="12682f" cropright="14988f"/>
          </v:shape>
        </w:pict>
      </w:r>
      <w:r w:rsidRPr="007A68E4">
        <w:rPr>
          <w:noProof/>
          <w:lang w:eastAsia="ru-RU"/>
        </w:rPr>
        <w:pict>
          <v:shape id="_x0000_i1040" type="#_x0000_t75" style="width:133.5pt;height:50.25pt;visibility:visible">
            <v:imagedata r:id="rId83" o:title=""/>
          </v:shape>
        </w:pict>
      </w:r>
    </w:p>
    <w:p w:rsidR="007B3B12" w:rsidRPr="00B858BC" w:rsidRDefault="007B3B12" w:rsidP="00624941">
      <w:pPr>
        <w:rPr>
          <w:rFonts w:ascii="Times New Roman" w:hAnsi="Times New Roman"/>
          <w:sz w:val="28"/>
          <w:szCs w:val="28"/>
        </w:rPr>
      </w:pPr>
      <w:r w:rsidRPr="00B858BC">
        <w:rPr>
          <w:rFonts w:ascii="Times New Roman" w:hAnsi="Times New Roman"/>
          <w:sz w:val="28"/>
          <w:szCs w:val="28"/>
        </w:rPr>
        <w:t>Широке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інтонування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великої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секунди,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та у низхідному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положенні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мелодії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необхідність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тримати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високу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співацьку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позицію.</w:t>
      </w:r>
    </w:p>
    <w:p w:rsidR="007B3B12" w:rsidRDefault="007B3B12" w:rsidP="00624941">
      <w:r w:rsidRPr="007A68E4">
        <w:rPr>
          <w:noProof/>
          <w:lang w:eastAsia="ru-RU"/>
        </w:rPr>
        <w:pict>
          <v:shape id="_x0000_i1041" type="#_x0000_t75" style="width:105.75pt;height:58.5pt;visibility:visible">
            <v:imagedata r:id="rId84" o:title="" croptop="2392f" cropbottom="20980f" cropleft="9447f"/>
          </v:shape>
        </w:pict>
      </w:r>
      <w:r w:rsidRPr="007A68E4">
        <w:rPr>
          <w:noProof/>
          <w:lang w:eastAsia="ru-RU"/>
        </w:rPr>
        <w:pict>
          <v:shape id="_x0000_i1042" type="#_x0000_t75" style="width:147.75pt;height:54.75pt;visibility:visible">
            <v:imagedata r:id="rId85" o:title="" croptop="4343f" cropbottom="28115f" cropleft="950f" cropright="-950f"/>
          </v:shape>
        </w:pict>
      </w:r>
      <w:r w:rsidRPr="007A68E4">
        <w:rPr>
          <w:noProof/>
          <w:lang w:eastAsia="ru-RU"/>
        </w:rPr>
        <w:pict>
          <v:shape id="_x0000_i1043" type="#_x0000_t75" style="width:152.25pt;height:50.25pt;visibility:visible">
            <v:imagedata r:id="rId86" o:title="" cropbottom="35557f"/>
          </v:shape>
        </w:pict>
      </w:r>
    </w:p>
    <w:p w:rsidR="007B3B12" w:rsidRDefault="007B3B12" w:rsidP="00624941">
      <w:pPr>
        <w:rPr>
          <w:rFonts w:ascii="Times New Roman" w:hAnsi="Times New Roman"/>
        </w:rPr>
      </w:pPr>
      <w:r w:rsidRPr="00B858BC">
        <w:rPr>
          <w:rFonts w:ascii="Times New Roman" w:hAnsi="Times New Roman"/>
          <w:sz w:val="28"/>
          <w:szCs w:val="28"/>
        </w:rPr>
        <w:t>Для активізації правильного співацького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дихання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використовуваємо штрих STACCATO і вірно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поєднуєм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цю форму звуковедення з попереднім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низхідним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рухом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>мелодії на LEGATO</w:t>
      </w:r>
    </w:p>
    <w:p w:rsidR="007B3B12" w:rsidRDefault="007B3B12" w:rsidP="00624941">
      <w:r w:rsidRPr="00B858BC">
        <w:rPr>
          <w:rFonts w:ascii="Times New Roman" w:hAnsi="Times New Roman"/>
        </w:rPr>
        <w:t>.</w:t>
      </w:r>
      <w:r w:rsidRPr="007A68E4">
        <w:rPr>
          <w:noProof/>
          <w:lang w:eastAsia="ru-RU"/>
        </w:rPr>
        <w:pict>
          <v:shape id="_x0000_i1044" type="#_x0000_t75" style="width:55.5pt;height:130.5pt;rotation:-90;visibility:visible">
            <v:imagedata r:id="rId87" o:title="" cropleft="12806f" cropright="15277f"/>
          </v:shape>
        </w:pict>
      </w:r>
      <w:r w:rsidRPr="007A68E4">
        <w:rPr>
          <w:noProof/>
          <w:lang w:eastAsia="ru-RU"/>
        </w:rPr>
        <w:pict>
          <v:shape id="_x0000_i1045" type="#_x0000_t75" style="width:54pt;height:129pt;rotation:-90;visibility:visible">
            <v:imagedata r:id="rId88" o:title="" cropleft="14244f" cropright="13881f"/>
          </v:shape>
        </w:pict>
      </w:r>
      <w:r w:rsidRPr="007A68E4">
        <w:rPr>
          <w:noProof/>
          <w:lang w:eastAsia="ru-RU"/>
        </w:rPr>
        <w:pict>
          <v:shape id="_x0000_i1046" type="#_x0000_t75" style="width:91.5pt;height:170.25pt;rotation:-90;visibility:visible">
            <v:imagedata r:id="rId89" o:title="" cropleft="11309f" cropright="7199f"/>
          </v:shape>
        </w:pict>
      </w:r>
    </w:p>
    <w:p w:rsidR="007B3B12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FD34ED" w:rsidRDefault="007B3B12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  <w:u w:val="single"/>
        </w:rPr>
      </w:pPr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Домашнєзавданнядля хорухлопчиків та юнаків.  </w:t>
      </w:r>
    </w:p>
    <w:p w:rsidR="007B3B12" w:rsidRPr="00FD34ED" w:rsidRDefault="007B3B12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uk-UA"/>
        </w:rPr>
      </w:pPr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6.04-11.04.2020 р.</w:t>
      </w:r>
    </w:p>
    <w:p w:rsidR="007B3B12" w:rsidRPr="00FD34ED" w:rsidRDefault="007B3B12" w:rsidP="005E482F">
      <w:pPr>
        <w:shd w:val="clear" w:color="auto" w:fill="F8F9FA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B3B12" w:rsidRPr="00FD34ED" w:rsidRDefault="007B3B12" w:rsidP="005E482F">
      <w:pPr>
        <w:shd w:val="clear" w:color="auto" w:fill="F8F9FA"/>
        <w:jc w:val="both"/>
        <w:rPr>
          <w:rFonts w:ascii="Times New Roman" w:hAnsi="Times New Roman"/>
          <w:sz w:val="24"/>
          <w:szCs w:val="24"/>
        </w:rPr>
      </w:pPr>
      <w:r w:rsidRPr="00FD34ED">
        <w:rPr>
          <w:rFonts w:ascii="Times New Roman" w:hAnsi="Times New Roman"/>
          <w:color w:val="222222"/>
          <w:sz w:val="24"/>
          <w:szCs w:val="24"/>
        </w:rPr>
        <w:t>1. Кожен день учнямпотрібнонадсилативідеозапис того, як вони вдомаспіваютьрозспівки 15 хвилин (хтохоче - можнабільше). Співаємонашізвичнірозспівки. (За бажаннямможнадодати і інші). На вихіднихголосовийспокій.</w:t>
      </w:r>
    </w:p>
    <w:p w:rsidR="007B3B12" w:rsidRPr="00FD34ED" w:rsidRDefault="007B3B12" w:rsidP="005E482F">
      <w:pPr>
        <w:pStyle w:val="HTMLPreformatted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2. </w:t>
      </w:r>
      <w:hyperlink r:id="rId90" w:tgtFrame="_blank" w:history="1">
        <w:r w:rsidRPr="00FD34ED">
          <w:rPr>
            <w:rStyle w:val="Hyperlink"/>
            <w:rFonts w:ascii="Times New Roman" w:hAnsi="Times New Roman"/>
            <w:sz w:val="24"/>
            <w:szCs w:val="24"/>
            <w:shd w:val="clear" w:color="auto" w:fill="F8F9FA"/>
          </w:rPr>
          <w:t>https://youtu.be/32Ag0dBGbvc</w:t>
        </w:r>
      </w:hyperlink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 </w:t>
      </w:r>
    </w:p>
    <w:p w:rsidR="007B3B12" w:rsidRPr="00FD34ED" w:rsidRDefault="007B3B12" w:rsidP="005E482F">
      <w:pPr>
        <w:pStyle w:val="HTMLPreformatted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Це фонограма супровіду  «Стабат Матер» К.Дженкинса. Співаємо під цей супровід кожен свою партію. Дотримуємося всіх нюансів, що ми обговорювали на репетиціях. До 13.04 кожен учень записує  відео свого співу з цим супроводом на задньому фоні (грає в колонках). Ну, а потім зробимо наше  віртуальне виконання!</w:t>
      </w:r>
      <w:r w:rsidRPr="00FD34ED">
        <w:rPr>
          <w:rFonts w:ascii="Times New Roman" w:hAnsi="Times New Roman" w:cs="Times New Roman"/>
          <w:color w:val="222222"/>
          <w:sz w:val="24"/>
          <w:szCs w:val="24"/>
        </w:rPr>
        <w:t>Для цього потрібно буде ще раз заспівати, але вже слухаючи супровід в навушниках. (Надсилаємо все в групу, щоб кожен міг почути сусіда по партії ітд) Перед тим як записати відео - відпрацюйте все те, що ми з вами робили на репетиціях, щоб вам і нам це відео сподобалося!</w:t>
      </w:r>
    </w:p>
    <w:p w:rsidR="007B3B12" w:rsidRPr="00FD34ED" w:rsidRDefault="007B3B12" w:rsidP="005E482F">
      <w:pPr>
        <w:pStyle w:val="HTMLPreformatted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3. </w:t>
      </w:r>
      <w:hyperlink r:id="rId91" w:tgtFrame="_blank" w:history="1">
        <w:r w:rsidRPr="00FD34ED">
          <w:rPr>
            <w:rStyle w:val="Hyperlink"/>
            <w:rFonts w:ascii="Times New Roman" w:hAnsi="Times New Roman"/>
            <w:sz w:val="24"/>
            <w:szCs w:val="24"/>
          </w:rPr>
          <w:t>https://youtu.be/PXNGqgNTNIQ</w:t>
        </w:r>
      </w:hyperlink>
    </w:p>
    <w:p w:rsidR="007B3B12" w:rsidRPr="00FD34ED" w:rsidRDefault="007B3B12" w:rsidP="005E482F">
      <w:pPr>
        <w:pStyle w:val="HTMLPreformatted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t>Це новий твір, який ми  будемо вчити.  Поки просто послухати уважно і згадати (або вивчити) біографію Йозефа Гайдна. Ноти та допомогу в розучуванні твора будемо надсилати по мірі того, як учні будуть надсилати записи «Стабат Матер».</w:t>
      </w:r>
    </w:p>
    <w:p w:rsidR="007B3B12" w:rsidRPr="00273A81" w:rsidRDefault="007B3B12" w:rsidP="008B6F33">
      <w:pPr>
        <w:spacing w:after="0" w:line="240" w:lineRule="auto"/>
        <w:rPr>
          <w:lang w:val="uk-UA" w:eastAsia="uk-UA"/>
        </w:rPr>
      </w:pP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</w:rPr>
        <w:t>Завдання для учн</w:t>
      </w: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ів 7-11 класів диригентсько-хорового відділу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lang w:val="uk-UA"/>
        </w:rPr>
        <w:t>Колоквіум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30.03 - 4.04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хор ( В.Краснощоков «Питання хорознавства» , О.Єгоров«Нариси з методики викладання хорових дисциплін» )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Основні позначення темпів. Шкала метроному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Хорові партії, характеристика голосів та діапазони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Типи хорового дихання.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>Стислі відомості про біографію та творчістькомпо</w:t>
      </w:r>
      <w:r>
        <w:rPr>
          <w:rFonts w:ascii="Times New Roman" w:hAnsi="Times New Roman"/>
          <w:sz w:val="24"/>
          <w:szCs w:val="24"/>
          <w:lang w:val="uk-UA"/>
        </w:rPr>
        <w:t>зиторів :</w:t>
      </w:r>
      <w:r w:rsidRPr="001D5756">
        <w:rPr>
          <w:rFonts w:ascii="Times New Roman" w:hAnsi="Times New Roman"/>
          <w:sz w:val="24"/>
          <w:szCs w:val="24"/>
          <w:lang w:val="uk-UA"/>
        </w:rPr>
        <w:t>Є.Станкович, В.Сільвестров, М.Скорик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6.04 - 11.04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-Типи та види хору</w:t>
      </w:r>
    </w:p>
    <w:p w:rsidR="007B3B12" w:rsidRPr="001D5756" w:rsidRDefault="007B3B12" w:rsidP="008B6F33">
      <w:pPr>
        <w:rPr>
          <w:rFonts w:ascii="Times New Roman" w:hAnsi="Times New Roman"/>
          <w:i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Дати визначення поняття  </w:t>
      </w:r>
      <w:r w:rsidRPr="001D5756">
        <w:rPr>
          <w:rFonts w:ascii="Times New Roman" w:hAnsi="Times New Roman"/>
          <w:i/>
          <w:sz w:val="24"/>
          <w:szCs w:val="24"/>
          <w:lang w:val="uk-UA"/>
        </w:rPr>
        <w:t>форма, фактура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Склад хору    (за кількістю голосів: малий середній, великий)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ансамбль. Визначити поняття хорового строю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творчість </w:t>
      </w:r>
      <w:r>
        <w:rPr>
          <w:rFonts w:ascii="Times New Roman" w:hAnsi="Times New Roman"/>
          <w:sz w:val="24"/>
          <w:szCs w:val="24"/>
          <w:lang w:val="uk-UA"/>
        </w:rPr>
        <w:t>композиторів:</w:t>
      </w:r>
      <w:r w:rsidRPr="001D5756">
        <w:rPr>
          <w:rFonts w:ascii="Times New Roman" w:hAnsi="Times New Roman"/>
          <w:sz w:val="24"/>
          <w:szCs w:val="24"/>
          <w:lang w:val="uk-UA"/>
        </w:rPr>
        <w:t>В.Зубицький, Л.Дичко, Г.Гаврилець.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13.04 - 18.04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-Розміщення хорових партій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Кантатно-ораторіальний жанр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Стислі біографічні відомо</w:t>
      </w:r>
      <w:r>
        <w:rPr>
          <w:rFonts w:ascii="Times New Roman" w:hAnsi="Times New Roman"/>
          <w:sz w:val="24"/>
          <w:szCs w:val="24"/>
          <w:lang w:val="uk-UA"/>
        </w:rPr>
        <w:t xml:space="preserve">сті та творчість композиторів: </w:t>
      </w:r>
      <w:r w:rsidRPr="001D5756">
        <w:rPr>
          <w:rFonts w:ascii="Times New Roman" w:hAnsi="Times New Roman"/>
          <w:sz w:val="24"/>
          <w:szCs w:val="24"/>
          <w:lang w:val="uk-UA"/>
        </w:rPr>
        <w:t>М.Мусоргський,  М.Римський-Корсаков, П.Чайковський, С.Танєєв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Стислі відомості про біогра</w:t>
      </w:r>
      <w:r>
        <w:rPr>
          <w:rFonts w:ascii="Times New Roman" w:hAnsi="Times New Roman"/>
          <w:sz w:val="24"/>
          <w:szCs w:val="24"/>
          <w:lang w:val="uk-UA"/>
        </w:rPr>
        <w:t xml:space="preserve">фію та творчість  композиторів: </w:t>
      </w:r>
      <w:r w:rsidRPr="001D5756">
        <w:rPr>
          <w:rFonts w:ascii="Times New Roman" w:hAnsi="Times New Roman"/>
          <w:sz w:val="24"/>
          <w:szCs w:val="24"/>
          <w:lang w:val="uk-UA"/>
        </w:rPr>
        <w:t>Л.Ревуцький, Б.Лятошинський, П.Козицький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>Видатні виконавці та диригенти сучасності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Питання колоквіуму учням необхідно розглянути  разом з викладачем з фаху( дистанційно, користуючись </w:t>
      </w:r>
      <w:r w:rsidRPr="001D5756">
        <w:rPr>
          <w:rFonts w:ascii="Times New Roman" w:hAnsi="Times New Roman"/>
          <w:sz w:val="24"/>
          <w:szCs w:val="24"/>
          <w:lang w:val="en-US"/>
        </w:rPr>
        <w:t>Viber</w:t>
      </w:r>
      <w:r w:rsidRPr="001D5756">
        <w:rPr>
          <w:rFonts w:ascii="Times New Roman" w:hAnsi="Times New Roman"/>
          <w:sz w:val="24"/>
          <w:szCs w:val="24"/>
          <w:lang w:val="uk-UA"/>
        </w:rPr>
        <w:t>, електронною поштою , тощо), отримати рекомендації стосовно використання літератури , законспектувати  теоретичний матеріал і надіслати викладачу на перевірку. Засвоєння матеріалу визначається вільним орієнтуванням та можливістю дати повну відповідь на питання колоквіуму .</w:t>
      </w:r>
    </w:p>
    <w:p w:rsidR="007B3B12" w:rsidRPr="00F44AA6" w:rsidRDefault="007B3B12" w:rsidP="00F44AA6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Fonts w:ascii="Times New Roman" w:hAnsi="Times New Roman"/>
          <w:sz w:val="32"/>
          <w:szCs w:val="32"/>
          <w:u w:val="single"/>
          <w:lang w:val="uk-UA"/>
        </w:rPr>
        <w:t>Х</w:t>
      </w:r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орова література. 10 клас. (Галай О.)</w:t>
      </w:r>
    </w:p>
    <w:p w:rsidR="007B3B12" w:rsidRPr="00624941" w:rsidRDefault="007B3B12" w:rsidP="006249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Хорова творчість П. Чайковського, С. Танєєва</w:t>
      </w:r>
    </w:p>
    <w:p w:rsidR="007B3B12" w:rsidRPr="00F44AA6" w:rsidRDefault="007B3B12" w:rsidP="00F44AA6">
      <w:pPr>
        <w:spacing w:line="240" w:lineRule="auto"/>
        <w:jc w:val="center"/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Хорова література. 11 клас (Галай О.)</w:t>
      </w:r>
    </w:p>
    <w:p w:rsidR="007B3B12" w:rsidRPr="00624941" w:rsidRDefault="007B3B12" w:rsidP="006249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Хоровая творчість І. Шамо, І. Карабиця, Ю. Іщенка</w:t>
      </w:r>
    </w:p>
    <w:p w:rsidR="007B3B12" w:rsidRDefault="007B3B12" w:rsidP="008B6F33">
      <w:pPr>
        <w:pStyle w:val="xfmc1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  <w:lang w:val="uk-UA"/>
        </w:rPr>
      </w:pPr>
      <w:r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Х</w:t>
      </w:r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орознавство 11 клас диригентсько-хоровий відділ</w:t>
      </w:r>
    </w:p>
    <w:p w:rsidR="007B3B12" w:rsidRPr="00E652E5" w:rsidRDefault="007B3B12" w:rsidP="00E652E5">
      <w:pPr>
        <w:pStyle w:val="xfmc1"/>
        <w:jc w:val="both"/>
        <w:rPr>
          <w:lang w:val="uk-UA" w:eastAsia="uk-UA"/>
        </w:rPr>
      </w:pPr>
      <w:r w:rsidRPr="008B6F33">
        <w:rPr>
          <w:lang w:val="uk-UA" w:eastAsia="uk-UA"/>
        </w:rPr>
        <w:t>1.</w:t>
      </w:r>
      <w:r w:rsidRPr="00E652E5">
        <w:rPr>
          <w:lang w:val="uk-UA"/>
        </w:rPr>
        <w:t>Розглянути питання "Що таке розмір, дати пояснення простим, складним та перемінним розмірам та їх диригентським схемам" , література</w:t>
      </w:r>
      <w:r w:rsidRPr="00E652E5">
        <w:t> </w:t>
      </w:r>
      <w:r w:rsidRPr="00E652E5">
        <w:rPr>
          <w:lang w:val="uk-UA"/>
        </w:rPr>
        <w:t>М.Колесса</w:t>
      </w:r>
      <w:r w:rsidRPr="00E652E5">
        <w:t> </w:t>
      </w:r>
      <w:r w:rsidRPr="00E652E5">
        <w:rPr>
          <w:lang w:val="uk-UA"/>
        </w:rPr>
        <w:t xml:space="preserve"> "Основи техніки диригування"</w:t>
      </w:r>
      <w:r w:rsidRPr="00E652E5">
        <w:t> </w:t>
      </w:r>
      <w:hyperlink r:id="rId92" w:tgtFrame="_blank" w:history="1">
        <w:r w:rsidRPr="00E652E5">
          <w:rPr>
            <w:rStyle w:val="Hyperlink"/>
          </w:rPr>
          <w:t>https</w:t>
        </w:r>
        <w:r w:rsidRPr="00E652E5">
          <w:rPr>
            <w:rStyle w:val="Hyperlink"/>
            <w:lang w:val="uk-UA"/>
          </w:rPr>
          <w:t>://</w:t>
        </w:r>
        <w:r w:rsidRPr="00E652E5">
          <w:rPr>
            <w:rStyle w:val="Hyperlink"/>
          </w:rPr>
          <w:t>www</w:t>
        </w:r>
        <w:r w:rsidRPr="00E652E5">
          <w:rPr>
            <w:rStyle w:val="Hyperlink"/>
            <w:lang w:val="uk-UA"/>
          </w:rPr>
          <w:t>.</w:t>
        </w:r>
        <w:r w:rsidRPr="00E652E5">
          <w:rPr>
            <w:rStyle w:val="Hyperlink"/>
          </w:rPr>
          <w:t>twirpx</w:t>
        </w:r>
        <w:r w:rsidRPr="00E652E5">
          <w:rPr>
            <w:rStyle w:val="Hyperlink"/>
            <w:lang w:val="uk-UA"/>
          </w:rPr>
          <w:t>.</w:t>
        </w:r>
        <w:r w:rsidRPr="00E652E5">
          <w:rPr>
            <w:rStyle w:val="Hyperlink"/>
          </w:rPr>
          <w:t>com</w:t>
        </w:r>
        <w:r w:rsidRPr="00E652E5">
          <w:rPr>
            <w:rStyle w:val="Hyperlink"/>
            <w:lang w:val="uk-UA"/>
          </w:rPr>
          <w:t>/</w:t>
        </w:r>
        <w:r w:rsidRPr="00E652E5">
          <w:rPr>
            <w:rStyle w:val="Hyperlink"/>
          </w:rPr>
          <w:t>file</w:t>
        </w:r>
        <w:r w:rsidRPr="00E652E5">
          <w:rPr>
            <w:rStyle w:val="Hyperlink"/>
            <w:lang w:val="uk-UA"/>
          </w:rPr>
          <w:t>/3052927/</w:t>
        </w:r>
      </w:hyperlink>
      <w:r w:rsidRPr="00E652E5">
        <w:t>  </w:t>
      </w:r>
      <w:r w:rsidRPr="00E652E5">
        <w:rPr>
          <w:lang w:val="uk-UA"/>
        </w:rPr>
        <w:t>-</w:t>
      </w:r>
      <w:r w:rsidRPr="00E652E5">
        <w:t> </w:t>
      </w:r>
      <w:r w:rsidRPr="00E652E5">
        <w:rPr>
          <w:lang w:val="uk-UA"/>
        </w:rPr>
        <w:t>8.05</w:t>
      </w:r>
      <w:r w:rsidRPr="00E652E5">
        <w:t> </w:t>
      </w:r>
      <w:r w:rsidRPr="00E652E5">
        <w:rPr>
          <w:lang w:val="uk-UA"/>
        </w:rPr>
        <w:t>в групі</w:t>
      </w:r>
      <w:r w:rsidRPr="00E652E5">
        <w:t> </w:t>
      </w:r>
      <w:r w:rsidRPr="00E652E5">
        <w:rPr>
          <w:lang w:val="uk-UA"/>
        </w:rPr>
        <w:t xml:space="preserve"> "ХОРОЗНАВСТВО" у </w:t>
      </w:r>
      <w:r w:rsidRPr="00E652E5">
        <w:t>Viber </w:t>
      </w:r>
      <w:r w:rsidRPr="00E652E5">
        <w:rPr>
          <w:lang w:val="uk-UA"/>
        </w:rPr>
        <w:t xml:space="preserve"> відбудеться обговорення та пояснення незрозумілих питань нової теми.</w:t>
      </w:r>
      <w:r w:rsidRPr="00E652E5">
        <w:t>   </w:t>
      </w:r>
    </w:p>
    <w:p w:rsidR="007B3B12" w:rsidRPr="00E652E5" w:rsidRDefault="007B3B12" w:rsidP="00E652E5">
      <w:pPr>
        <w:pStyle w:val="xfmc1"/>
        <w:jc w:val="both"/>
      </w:pPr>
      <w:r>
        <w:t>2.</w:t>
      </w:r>
      <w:r w:rsidRPr="00E652E5">
        <w:t>Закріплення  те</w:t>
      </w:r>
      <w:r>
        <w:t>ми</w:t>
      </w:r>
      <w:r w:rsidRPr="00E652E5">
        <w:t>:  "Щотакетеситура</w:t>
      </w:r>
      <w:r>
        <w:t>та відчогозалежать  їїумови"</w:t>
      </w:r>
      <w:r w:rsidRPr="00E652E5">
        <w:t>,  література:  В.Краснощоков "Питанняхоро</w:t>
      </w:r>
      <w:r>
        <w:t>знавства",  К.Пігров "Керування</w:t>
      </w:r>
      <w:r w:rsidRPr="00E652E5">
        <w:t>хором" ,  власний конспект.</w:t>
      </w:r>
    </w:p>
    <w:p w:rsidR="007B3B12" w:rsidRPr="00E652E5" w:rsidRDefault="007B3B12" w:rsidP="00E652E5">
      <w:pPr>
        <w:pStyle w:val="xfmc1"/>
        <w:jc w:val="both"/>
      </w:pPr>
      <w:r w:rsidRPr="00E652E5">
        <w:t>3. Повторення  теми : "Способи правильного інтонуванняінтервалів. Способи правильного інтонуваннязвуків у мажорному та мінорному ладах"</w:t>
      </w:r>
    </w:p>
    <w:p w:rsidR="007B3B12" w:rsidRPr="001D5756" w:rsidRDefault="007B3B12" w:rsidP="00E652E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D5756">
        <w:rPr>
          <w:rFonts w:ascii="Times New Roman" w:hAnsi="Times New Roman"/>
          <w:b/>
          <w:sz w:val="32"/>
          <w:szCs w:val="32"/>
          <w:u w:val="single"/>
        </w:rPr>
        <w:t>Читання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r w:rsidRPr="001D5756">
        <w:rPr>
          <w:rFonts w:ascii="Times New Roman" w:hAnsi="Times New Roman"/>
          <w:b/>
          <w:sz w:val="32"/>
          <w:szCs w:val="32"/>
          <w:u w:val="single"/>
        </w:rPr>
        <w:t>хорових партитур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  Вимоги для підготовки до екзамену  учнів  11 класу   диригентсько-хорового відділу .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Учень м</w:t>
      </w:r>
      <w:r>
        <w:rPr>
          <w:rFonts w:ascii="Times New Roman" w:hAnsi="Times New Roman"/>
          <w:sz w:val="24"/>
          <w:szCs w:val="24"/>
          <w:lang w:val="uk-UA"/>
        </w:rPr>
        <w:t>ає  підготувати  та виконати 3х</w:t>
      </w:r>
      <w:r w:rsidRPr="001D5756">
        <w:rPr>
          <w:rFonts w:ascii="Times New Roman" w:hAnsi="Times New Roman"/>
          <w:sz w:val="24"/>
          <w:szCs w:val="24"/>
          <w:lang w:val="uk-UA"/>
        </w:rPr>
        <w:t>орові твори :</w:t>
      </w:r>
    </w:p>
    <w:p w:rsidR="007B3B12" w:rsidRPr="001D5756" w:rsidRDefault="007B3B12" w:rsidP="008B6F33">
      <w:pPr>
        <w:pStyle w:val="ListParagraph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Складна чотирирядкова партитура ( без супроводу) на пам</w:t>
      </w:r>
      <w:r w:rsidRPr="001D5756">
        <w:rPr>
          <w:rFonts w:ascii="Times New Roman" w:hAnsi="Times New Roman"/>
          <w:sz w:val="24"/>
          <w:szCs w:val="24"/>
        </w:rPr>
        <w:t>’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ять, усна анотація </w:t>
      </w:r>
    </w:p>
    <w:p w:rsidR="007B3B12" w:rsidRPr="001D5756" w:rsidRDefault="007B3B12" w:rsidP="008B6F33">
      <w:pPr>
        <w:pStyle w:val="ListParagraph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Проста дворядкова або трирядкова партитура ( без супроводу) - транспонування в чотири тотальності по нотах (на м.2 і в.2 вгору та вниз), спів хорових голосів: по партіях, один голос співати  інші  грати , вміння заспівати вертикаль</w:t>
      </w:r>
    </w:p>
    <w:p w:rsidR="007B3B12" w:rsidRPr="001D5756" w:rsidRDefault="007B3B12" w:rsidP="008B6F33">
      <w:pPr>
        <w:pStyle w:val="ListParagraph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Виконання хорового твору із супроводом (на суміщення фактур)</w:t>
      </w:r>
    </w:p>
    <w:p w:rsidR="007B3B12" w:rsidRPr="001D5756" w:rsidRDefault="007B3B12" w:rsidP="008B6F33">
      <w:pPr>
        <w:pStyle w:val="ListParagraph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Читання хорової партитури з листа.</w:t>
      </w:r>
    </w:p>
    <w:p w:rsidR="007B3B12" w:rsidRPr="001D5756" w:rsidRDefault="007B3B12" w:rsidP="008B6F33">
      <w:pPr>
        <w:jc w:val="both"/>
        <w:rPr>
          <w:rFonts w:ascii="Times New Roman" w:hAnsi="Times New Roman"/>
          <w:sz w:val="24"/>
          <w:szCs w:val="24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Партитури індивідуально для кожного учня добирає викладач з предмету (І.Полтавцев, М.Свєтозарова «Курс читання хорових партитур»  І ,ІІ частини).</w:t>
      </w:r>
    </w:p>
    <w:p w:rsidR="007B3B12" w:rsidRPr="001D5756" w:rsidRDefault="007B3B12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Загальне фортепіано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п’єса або поліфонія та 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п’єса або поліфонія та  одна з частин сонатного циклу  або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11 клас -  поліфонія, соната ( одна з частин сонатного циклу ) або варіаціі,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1D5756" w:rsidRDefault="007B3B12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Спеціалізоване фортепіано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 поліфонія, п’єса,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поліфонія, п’єса, одна з частин сонатного циклу або 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11 клас - поліфонія, соната ( одна з частин сонатного циклу ) або варіаціі 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ind w:hanging="180"/>
        <w:rPr>
          <w:rFonts w:ascii="Times New Roman" w:hAnsi="Times New Roman"/>
          <w:sz w:val="24"/>
          <w:szCs w:val="24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CA3FF5" w:rsidRDefault="007B3B12" w:rsidP="008B6F33">
      <w:pPr>
        <w:jc w:val="center"/>
        <w:rPr>
          <w:lang w:val="uk-UA"/>
        </w:rPr>
      </w:pPr>
    </w:p>
    <w:p w:rsidR="007B3B12" w:rsidRPr="00D855BF" w:rsidRDefault="007B3B12" w:rsidP="008B6F33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7B3B12" w:rsidRPr="00D855BF" w:rsidSect="00F44AA6">
      <w:pgSz w:w="11906" w:h="16838"/>
      <w:pgMar w:top="71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176F"/>
    <w:multiLevelType w:val="hybridMultilevel"/>
    <w:tmpl w:val="6576CD62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4624E04"/>
    <w:multiLevelType w:val="hybridMultilevel"/>
    <w:tmpl w:val="558EBC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4B6C22"/>
    <w:multiLevelType w:val="hybridMultilevel"/>
    <w:tmpl w:val="A8E8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5135C7"/>
    <w:multiLevelType w:val="hybridMultilevel"/>
    <w:tmpl w:val="860C1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EB585F"/>
    <w:multiLevelType w:val="hybridMultilevel"/>
    <w:tmpl w:val="ED906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9E75BCA"/>
    <w:multiLevelType w:val="hybridMultilevel"/>
    <w:tmpl w:val="39500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697711"/>
    <w:multiLevelType w:val="hybridMultilevel"/>
    <w:tmpl w:val="EE7E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7E4055"/>
    <w:multiLevelType w:val="hybridMultilevel"/>
    <w:tmpl w:val="7AD85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3069F1"/>
    <w:multiLevelType w:val="hybridMultilevel"/>
    <w:tmpl w:val="10DAC3DC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CA7B81"/>
    <w:multiLevelType w:val="hybridMultilevel"/>
    <w:tmpl w:val="E9028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B79C7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4808DD"/>
    <w:multiLevelType w:val="hybridMultilevel"/>
    <w:tmpl w:val="B3EE5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A4762"/>
    <w:multiLevelType w:val="hybridMultilevel"/>
    <w:tmpl w:val="6AF0F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7214E19"/>
    <w:multiLevelType w:val="hybridMultilevel"/>
    <w:tmpl w:val="865600D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274F3FFF"/>
    <w:multiLevelType w:val="hybridMultilevel"/>
    <w:tmpl w:val="B2EC97E8"/>
    <w:lvl w:ilvl="0" w:tplc="F60272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7E35A84"/>
    <w:multiLevelType w:val="hybridMultilevel"/>
    <w:tmpl w:val="62689912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9A842E7"/>
    <w:multiLevelType w:val="hybridMultilevel"/>
    <w:tmpl w:val="8E0A9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76625A"/>
    <w:multiLevelType w:val="hybridMultilevel"/>
    <w:tmpl w:val="42B2052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33782D47"/>
    <w:multiLevelType w:val="hybridMultilevel"/>
    <w:tmpl w:val="579C8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9922940"/>
    <w:multiLevelType w:val="hybridMultilevel"/>
    <w:tmpl w:val="CBF6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4F20A57"/>
    <w:multiLevelType w:val="hybridMultilevel"/>
    <w:tmpl w:val="968A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C1DAF"/>
    <w:multiLevelType w:val="hybridMultilevel"/>
    <w:tmpl w:val="64B84854"/>
    <w:lvl w:ilvl="0" w:tplc="BE4634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82E12ED"/>
    <w:multiLevelType w:val="hybridMultilevel"/>
    <w:tmpl w:val="A8041C10"/>
    <w:lvl w:ilvl="0" w:tplc="6CAA2F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A42847"/>
    <w:multiLevelType w:val="hybridMultilevel"/>
    <w:tmpl w:val="1538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554594"/>
    <w:multiLevelType w:val="hybridMultilevel"/>
    <w:tmpl w:val="B590E5BE"/>
    <w:lvl w:ilvl="0" w:tplc="79AAE9C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>
    <w:nsid w:val="5C586E3F"/>
    <w:multiLevelType w:val="hybridMultilevel"/>
    <w:tmpl w:val="6BF2914C"/>
    <w:lvl w:ilvl="0" w:tplc="86F87F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5CAA305A"/>
    <w:multiLevelType w:val="hybridMultilevel"/>
    <w:tmpl w:val="BBF67008"/>
    <w:lvl w:ilvl="0" w:tplc="41583A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C41B84"/>
    <w:multiLevelType w:val="hybridMultilevel"/>
    <w:tmpl w:val="28F472D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626C067F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9C1A1D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63B7302E"/>
    <w:multiLevelType w:val="hybridMultilevel"/>
    <w:tmpl w:val="204A26F0"/>
    <w:lvl w:ilvl="0" w:tplc="E6249F28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1">
    <w:nsid w:val="65564E75"/>
    <w:multiLevelType w:val="hybridMultilevel"/>
    <w:tmpl w:val="E0164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831090"/>
    <w:multiLevelType w:val="hybridMultilevel"/>
    <w:tmpl w:val="3B1C09C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C570B18"/>
    <w:multiLevelType w:val="hybridMultilevel"/>
    <w:tmpl w:val="9EEC322E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715402E"/>
    <w:multiLevelType w:val="hybridMultilevel"/>
    <w:tmpl w:val="B15C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300156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>
    <w:nsid w:val="7E6A76EC"/>
    <w:multiLevelType w:val="hybridMultilevel"/>
    <w:tmpl w:val="CE44B2B2"/>
    <w:lvl w:ilvl="0" w:tplc="F4BEA9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26"/>
  </w:num>
  <w:num w:numId="2">
    <w:abstractNumId w:val="10"/>
  </w:num>
  <w:num w:numId="3">
    <w:abstractNumId w:val="28"/>
  </w:num>
  <w:num w:numId="4">
    <w:abstractNumId w:val="8"/>
  </w:num>
  <w:num w:numId="5">
    <w:abstractNumId w:val="15"/>
  </w:num>
  <w:num w:numId="6">
    <w:abstractNumId w:val="33"/>
  </w:num>
  <w:num w:numId="7">
    <w:abstractNumId w:val="5"/>
  </w:num>
  <w:num w:numId="8">
    <w:abstractNumId w:val="27"/>
  </w:num>
  <w:num w:numId="9">
    <w:abstractNumId w:val="17"/>
  </w:num>
  <w:num w:numId="10">
    <w:abstractNumId w:val="0"/>
  </w:num>
  <w:num w:numId="11">
    <w:abstractNumId w:val="29"/>
  </w:num>
  <w:num w:numId="12">
    <w:abstractNumId w:val="35"/>
  </w:num>
  <w:num w:numId="13">
    <w:abstractNumId w:val="30"/>
  </w:num>
  <w:num w:numId="14">
    <w:abstractNumId w:val="24"/>
  </w:num>
  <w:num w:numId="15">
    <w:abstractNumId w:val="31"/>
  </w:num>
  <w:num w:numId="16">
    <w:abstractNumId w:val="12"/>
  </w:num>
  <w:num w:numId="17">
    <w:abstractNumId w:val="16"/>
  </w:num>
  <w:num w:numId="18">
    <w:abstractNumId w:val="18"/>
  </w:num>
  <w:num w:numId="19">
    <w:abstractNumId w:val="7"/>
  </w:num>
  <w:num w:numId="20">
    <w:abstractNumId w:val="4"/>
  </w:num>
  <w:num w:numId="21">
    <w:abstractNumId w:val="2"/>
  </w:num>
  <w:num w:numId="22">
    <w:abstractNumId w:val="3"/>
  </w:num>
  <w:num w:numId="23">
    <w:abstractNumId w:val="19"/>
  </w:num>
  <w:num w:numId="24">
    <w:abstractNumId w:val="6"/>
  </w:num>
  <w:num w:numId="25">
    <w:abstractNumId w:val="14"/>
  </w:num>
  <w:num w:numId="26">
    <w:abstractNumId w:val="25"/>
  </w:num>
  <w:num w:numId="27">
    <w:abstractNumId w:val="34"/>
  </w:num>
  <w:num w:numId="28">
    <w:abstractNumId w:val="36"/>
  </w:num>
  <w:num w:numId="29">
    <w:abstractNumId w:val="13"/>
  </w:num>
  <w:num w:numId="30">
    <w:abstractNumId w:val="22"/>
  </w:num>
  <w:num w:numId="31">
    <w:abstractNumId w:val="9"/>
  </w:num>
  <w:num w:numId="32">
    <w:abstractNumId w:val="23"/>
  </w:num>
  <w:num w:numId="33">
    <w:abstractNumId w:val="20"/>
  </w:num>
  <w:num w:numId="34">
    <w:abstractNumId w:val="32"/>
  </w:num>
  <w:num w:numId="35">
    <w:abstractNumId w:val="1"/>
  </w:num>
  <w:num w:numId="36">
    <w:abstractNumId w:val="21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6CEF"/>
    <w:rsid w:val="00002AB6"/>
    <w:rsid w:val="00054AF9"/>
    <w:rsid w:val="000B0598"/>
    <w:rsid w:val="000B4FF6"/>
    <w:rsid w:val="000F48DA"/>
    <w:rsid w:val="001D5756"/>
    <w:rsid w:val="00273A81"/>
    <w:rsid w:val="00291269"/>
    <w:rsid w:val="002D497E"/>
    <w:rsid w:val="003501B2"/>
    <w:rsid w:val="00363D28"/>
    <w:rsid w:val="003B5249"/>
    <w:rsid w:val="003B574C"/>
    <w:rsid w:val="00420375"/>
    <w:rsid w:val="00464C6D"/>
    <w:rsid w:val="004A3B35"/>
    <w:rsid w:val="004B0F2C"/>
    <w:rsid w:val="004C2552"/>
    <w:rsid w:val="0050526E"/>
    <w:rsid w:val="0053432A"/>
    <w:rsid w:val="00587445"/>
    <w:rsid w:val="005C0F50"/>
    <w:rsid w:val="005E482F"/>
    <w:rsid w:val="00624941"/>
    <w:rsid w:val="00632A2E"/>
    <w:rsid w:val="006A3934"/>
    <w:rsid w:val="006A7D74"/>
    <w:rsid w:val="006B1CAF"/>
    <w:rsid w:val="0071784C"/>
    <w:rsid w:val="00727DDF"/>
    <w:rsid w:val="007451BC"/>
    <w:rsid w:val="0076528E"/>
    <w:rsid w:val="007A11CA"/>
    <w:rsid w:val="007A68E4"/>
    <w:rsid w:val="007B3B12"/>
    <w:rsid w:val="007C2BD0"/>
    <w:rsid w:val="007E2AAE"/>
    <w:rsid w:val="00824B5D"/>
    <w:rsid w:val="008B6F33"/>
    <w:rsid w:val="008B7887"/>
    <w:rsid w:val="008F7337"/>
    <w:rsid w:val="00965BA5"/>
    <w:rsid w:val="009917D1"/>
    <w:rsid w:val="009F19C5"/>
    <w:rsid w:val="009F38E2"/>
    <w:rsid w:val="00A134B7"/>
    <w:rsid w:val="00A174AE"/>
    <w:rsid w:val="00A34B4F"/>
    <w:rsid w:val="00A43AAC"/>
    <w:rsid w:val="00A51449"/>
    <w:rsid w:val="00A86CEF"/>
    <w:rsid w:val="00A94BB3"/>
    <w:rsid w:val="00A95F1B"/>
    <w:rsid w:val="00AB18B3"/>
    <w:rsid w:val="00AE2C3E"/>
    <w:rsid w:val="00AE74DA"/>
    <w:rsid w:val="00AF1BEC"/>
    <w:rsid w:val="00B01168"/>
    <w:rsid w:val="00B338D5"/>
    <w:rsid w:val="00B52390"/>
    <w:rsid w:val="00B858BC"/>
    <w:rsid w:val="00BF7D7C"/>
    <w:rsid w:val="00C01BFE"/>
    <w:rsid w:val="00C90C67"/>
    <w:rsid w:val="00CA3FF5"/>
    <w:rsid w:val="00CE2786"/>
    <w:rsid w:val="00D07615"/>
    <w:rsid w:val="00D855BF"/>
    <w:rsid w:val="00DB1A7E"/>
    <w:rsid w:val="00DC5725"/>
    <w:rsid w:val="00DD02EB"/>
    <w:rsid w:val="00E0564D"/>
    <w:rsid w:val="00E1095F"/>
    <w:rsid w:val="00E564B0"/>
    <w:rsid w:val="00E652E5"/>
    <w:rsid w:val="00E71CAA"/>
    <w:rsid w:val="00EB00B9"/>
    <w:rsid w:val="00EE6816"/>
    <w:rsid w:val="00EF02E1"/>
    <w:rsid w:val="00F02E85"/>
    <w:rsid w:val="00F212FC"/>
    <w:rsid w:val="00F23B82"/>
    <w:rsid w:val="00F44AA6"/>
    <w:rsid w:val="00F46023"/>
    <w:rsid w:val="00F50527"/>
    <w:rsid w:val="00F54370"/>
    <w:rsid w:val="00F941F2"/>
    <w:rsid w:val="00FC021E"/>
    <w:rsid w:val="00FD3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445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62494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234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7C2BD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B00B9"/>
    <w:rPr>
      <w:rFonts w:cs="Times New Roman"/>
      <w:color w:val="0000FF"/>
      <w:u w:val="single"/>
    </w:rPr>
  </w:style>
  <w:style w:type="paragraph" w:customStyle="1" w:styleId="xfmc1">
    <w:name w:val="xfmc1"/>
    <w:basedOn w:val="Normal"/>
    <w:uiPriority w:val="99"/>
    <w:rsid w:val="005052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fmc5">
    <w:name w:val="xfmc5"/>
    <w:basedOn w:val="Normal"/>
    <w:uiPriority w:val="99"/>
    <w:rsid w:val="006B1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xfmc3">
    <w:name w:val="xfmc3"/>
    <w:basedOn w:val="Normal"/>
    <w:uiPriority w:val="99"/>
    <w:rsid w:val="00273A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xfm67721363">
    <w:name w:val="xfm_67721363"/>
    <w:basedOn w:val="DefaultParagraphFont"/>
    <w:uiPriority w:val="99"/>
    <w:rsid w:val="008B6F33"/>
    <w:rPr>
      <w:rFonts w:cs="Times New Roman"/>
    </w:rPr>
  </w:style>
  <w:style w:type="paragraph" w:customStyle="1" w:styleId="xfmc2">
    <w:name w:val="xfmc2"/>
    <w:basedOn w:val="Normal"/>
    <w:uiPriority w:val="99"/>
    <w:rsid w:val="008B6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HTMLPreformatted">
    <w:name w:val="HTML Preformatted"/>
    <w:basedOn w:val="Normal"/>
    <w:link w:val="HTMLPreformattedChar"/>
    <w:uiPriority w:val="99"/>
    <w:semiHidden/>
    <w:rsid w:val="005E4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5E482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xfm71792733">
    <w:name w:val="xfm_71792733"/>
    <w:basedOn w:val="DefaultParagraphFont"/>
    <w:uiPriority w:val="99"/>
    <w:rsid w:val="00F44AA6"/>
    <w:rPr>
      <w:rFonts w:cs="Times New Roman"/>
    </w:rPr>
  </w:style>
  <w:style w:type="character" w:customStyle="1" w:styleId="xfm72208383">
    <w:name w:val="xfm_72208383"/>
    <w:basedOn w:val="DefaultParagraphFont"/>
    <w:uiPriority w:val="99"/>
    <w:rsid w:val="00F44AA6"/>
    <w:rPr>
      <w:rFonts w:cs="Times New Roman"/>
    </w:rPr>
  </w:style>
  <w:style w:type="character" w:customStyle="1" w:styleId="xfm47515640">
    <w:name w:val="xfm_47515640"/>
    <w:basedOn w:val="DefaultParagraphFont"/>
    <w:uiPriority w:val="99"/>
    <w:rsid w:val="008F7337"/>
    <w:rPr>
      <w:rFonts w:cs="Times New Roman"/>
    </w:rPr>
  </w:style>
  <w:style w:type="character" w:customStyle="1" w:styleId="xfmc6xfmc7">
    <w:name w:val="xfmc6 xfmc7"/>
    <w:basedOn w:val="DefaultParagraphFont"/>
    <w:uiPriority w:val="99"/>
    <w:rsid w:val="0062494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www.youtube.com/watch?v=Ba3Gt0C3GsE" TargetMode="External"/><Relationship Id="rId50" Type="http://schemas.openxmlformats.org/officeDocument/2006/relationships/hyperlink" Target="https://uk.wikipedia.org/w/index.php?title=%D0%A8%D0%BE%D1%81%D1%82%D0%B0%D0%BA%D0%BE%D0%B2%D0%B8%D1%87_%D0%94%D0%BC%D0%B8%D1%82%D1%80%D0%BE_%D0%94%D0%BC%D0%B8%D1%82%D1%80%D0%BE%D0%B2%D0%B8%D1%87&amp;stable=1" TargetMode="External"/><Relationship Id="rId55" Type="http://schemas.openxmlformats.org/officeDocument/2006/relationships/hyperlink" Target="https://www.youtube.com/watch?v=nVvXF1d6khE" TargetMode="External"/><Relationship Id="rId63" Type="http://schemas.openxmlformats.org/officeDocument/2006/relationships/hyperlink" Target="https://www.youtube.com/watch?v=c5T2n0sT1SA&amp;t=97s" TargetMode="External"/><Relationship Id="rId68" Type="http://schemas.openxmlformats.org/officeDocument/2006/relationships/hyperlink" Target="https://www.youtube.com/watch?v=5_nlSREiLEQ" TargetMode="External"/><Relationship Id="rId76" Type="http://schemas.openxmlformats.org/officeDocument/2006/relationships/hyperlink" Target="https://www.youtube.com/watch?v=FyOxwg3bC_I" TargetMode="External"/><Relationship Id="rId84" Type="http://schemas.openxmlformats.org/officeDocument/2006/relationships/image" Target="media/image39.jpeg"/><Relationship Id="rId89" Type="http://schemas.openxmlformats.org/officeDocument/2006/relationships/image" Target="media/image44.jpeg"/><Relationship Id="rId7" Type="http://schemas.openxmlformats.org/officeDocument/2006/relationships/image" Target="media/image2.jpeg"/><Relationship Id="rId71" Type="http://schemas.openxmlformats.org/officeDocument/2006/relationships/hyperlink" Target="https://www.youtube.com/watch?v=Bl2R39MuqnU" TargetMode="External"/><Relationship Id="rId92" Type="http://schemas.openxmlformats.org/officeDocument/2006/relationships/hyperlink" Target="https://www.twirpx.com/file/305292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LxTSZQTyIbA&amp;list=FLVsfK61x_DNxGFmK3mk_ziw&amp;index=7" TargetMode="External"/><Relationship Id="rId53" Type="http://schemas.openxmlformats.org/officeDocument/2006/relationships/hyperlink" Target="https://www.belcanto.ru/borodin.html" TargetMode="External"/><Relationship Id="rId58" Type="http://schemas.openxmlformats.org/officeDocument/2006/relationships/hyperlink" Target="https://www.youtube.com/watch?v=rXKMraP45u8" TargetMode="External"/><Relationship Id="rId66" Type="http://schemas.openxmlformats.org/officeDocument/2006/relationships/hyperlink" Target="https://www.youtube.com/watch?v=gMHadmCJkSw&amp;list=PL73sFjsSST0UsWyxpp6ictkVqc-EPmIJz&amp;index=4" TargetMode="External"/><Relationship Id="rId74" Type="http://schemas.openxmlformats.org/officeDocument/2006/relationships/hyperlink" Target="https://www.youtube.com/watch?v=NtbDntrgfM8&amp;list=PLeSn9KVVci1dPd34dpCdnLIysFkEvp2aW&amp;index=2" TargetMode="External"/><Relationship Id="rId79" Type="http://schemas.openxmlformats.org/officeDocument/2006/relationships/hyperlink" Target="https://www.youtube.com/watch?v=-5zsLJbRqbU" TargetMode="External"/><Relationship Id="rId87" Type="http://schemas.openxmlformats.org/officeDocument/2006/relationships/image" Target="media/image42.jpeg"/><Relationship Id="rId5" Type="http://schemas.openxmlformats.org/officeDocument/2006/relationships/image" Target="media/image1.emf"/><Relationship Id="rId61" Type="http://schemas.openxmlformats.org/officeDocument/2006/relationships/hyperlink" Target="https://youtu.be/8ElOON0m-AA" TargetMode="External"/><Relationship Id="rId82" Type="http://schemas.openxmlformats.org/officeDocument/2006/relationships/image" Target="media/image37.jpeg"/><Relationship Id="rId90" Type="http://schemas.openxmlformats.org/officeDocument/2006/relationships/hyperlink" Target="https://youtu.be/32Ag0dBGbvc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www.youtube.com/watch?v=SV0xHbMIjSA&amp;list=FLVsfK61x_DNxGFmK3mk_ziw&amp;index=4&amp;t=2467s" TargetMode="External"/><Relationship Id="rId48" Type="http://schemas.openxmlformats.org/officeDocument/2006/relationships/hyperlink" Target="https://www.youtube.com/watch?v=eY3l2RprsnI" TargetMode="External"/><Relationship Id="rId56" Type="http://schemas.openxmlformats.org/officeDocument/2006/relationships/hyperlink" Target="https://www.youtube.com/watch?v=LbGYuqsVUyc" TargetMode="External"/><Relationship Id="rId64" Type="http://schemas.openxmlformats.org/officeDocument/2006/relationships/hyperlink" Target="https://www.youtube.com/watch?v=4HnVfCW44Xw&amp;list=PLeSn9KVVci1dPd34dpCdnLIysFkEvp2aW&amp;index=2&amp;t=0s" TargetMode="External"/><Relationship Id="rId69" Type="http://schemas.openxmlformats.org/officeDocument/2006/relationships/hyperlink" Target="https://www.youtube.com/watch?v=Bl2R39MuqnU" TargetMode="External"/><Relationship Id="rId77" Type="http://schemas.openxmlformats.org/officeDocument/2006/relationships/hyperlink" Target="https://www.youtube.com/watch?v=g_IC2UP4qXU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www.youtube.com/watch?v=PIFWG_kQOKk" TargetMode="External"/><Relationship Id="rId72" Type="http://schemas.openxmlformats.org/officeDocument/2006/relationships/hyperlink" Target="mailto:zlata.velichko@ukr.net" TargetMode="External"/><Relationship Id="rId80" Type="http://schemas.openxmlformats.org/officeDocument/2006/relationships/hyperlink" Target="https://www.youtube.com/watch?v=gxA2nLKNp08&amp;list=RD-5zsLJbRqbU&amp;index=2" TargetMode="External"/><Relationship Id="rId85" Type="http://schemas.openxmlformats.org/officeDocument/2006/relationships/image" Target="media/image40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youtube.com/watch?v=s_j-q5Ewz-0" TargetMode="External"/><Relationship Id="rId59" Type="http://schemas.openxmlformats.org/officeDocument/2006/relationships/hyperlink" Target="https://www.youtube.com/watch?v=6pqCytHyjjE&amp;list=RD6pqCytHyjjE&amp;start_radio=1" TargetMode="External"/><Relationship Id="rId67" Type="http://schemas.openxmlformats.org/officeDocument/2006/relationships/hyperlink" Target="https://www.youtube.com/watch?v=FyOxwg3bC_I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yperlink" Target="https://www.youtube.com/watch?v=4CCe4_SPgLc" TargetMode="External"/><Relationship Id="rId62" Type="http://schemas.openxmlformats.org/officeDocument/2006/relationships/hyperlink" Target="https://youtu.be/CTa5LcOY91Y" TargetMode="External"/><Relationship Id="rId70" Type="http://schemas.openxmlformats.org/officeDocument/2006/relationships/hyperlink" Target="https://www.youtube.com/watch?v=5_nlSREiLEQ" TargetMode="External"/><Relationship Id="rId75" Type="http://schemas.openxmlformats.org/officeDocument/2006/relationships/hyperlink" Target="https://www.youtube.com/watch?v=C4IEX77DxXQ" TargetMode="External"/><Relationship Id="rId83" Type="http://schemas.openxmlformats.org/officeDocument/2006/relationships/image" Target="media/image38.png"/><Relationship Id="rId88" Type="http://schemas.openxmlformats.org/officeDocument/2006/relationships/image" Target="media/image43.jpeg"/><Relationship Id="rId91" Type="http://schemas.openxmlformats.org/officeDocument/2006/relationships/hyperlink" Target="https://youtu.be/PXNGqgNTNIQ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yperlink" Target="https://www.youtube.com/watch?v=ww7oUh-vbQ0" TargetMode="External"/><Relationship Id="rId57" Type="http://schemas.openxmlformats.org/officeDocument/2006/relationships/hyperlink" Target="https://www.youtube.com/watch?v=o_YXAB2An9M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hyperlink" Target="https://drive.google.com/open?id=1q8ifvCuNNnDFIH3-qkDLYUSI4yG5aCMa" TargetMode="External"/><Relationship Id="rId52" Type="http://schemas.openxmlformats.org/officeDocument/2006/relationships/hyperlink" Target="https://www.youtube.com/watch?v=gvC6fVCm9kg" TargetMode="External"/><Relationship Id="rId60" Type="http://schemas.openxmlformats.org/officeDocument/2006/relationships/hyperlink" Target="https://www.youtube.com/watch?v=MuQGhAX6TAM" TargetMode="External"/><Relationship Id="rId65" Type="http://schemas.openxmlformats.org/officeDocument/2006/relationships/hyperlink" Target="https://www.youtube.com/watch?v=mq_xloHfits&amp;list=PLeSn9KVVci1dPd34dpCdnLIysFkEvp2aW&amp;index=5" TargetMode="External"/><Relationship Id="rId73" Type="http://schemas.openxmlformats.org/officeDocument/2006/relationships/hyperlink" Target="https://www.youtube.com/watch?v=4HnVfCW44Xw&amp;list=PLeSn9KVVci1dPd34dpCdnLIysFkEvp2aW&amp;index=2&amp;t=0s" TargetMode="External"/><Relationship Id="rId78" Type="http://schemas.openxmlformats.org/officeDocument/2006/relationships/hyperlink" Target="https://www.youtube.com/watch?v=8ElOON0m-AA" TargetMode="External"/><Relationship Id="rId81" Type="http://schemas.openxmlformats.org/officeDocument/2006/relationships/hyperlink" Target="mailto:zlata.velichko@ukr.net" TargetMode="External"/><Relationship Id="rId86" Type="http://schemas.openxmlformats.org/officeDocument/2006/relationships/image" Target="media/image41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21</Pages>
  <Words>3858</Words>
  <Characters>21993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клас</dc:title>
  <dc:subject/>
  <dc:creator>Nb</dc:creator>
  <cp:keywords/>
  <dc:description/>
  <cp:lastModifiedBy>User</cp:lastModifiedBy>
  <cp:revision>3</cp:revision>
  <dcterms:created xsi:type="dcterms:W3CDTF">2020-05-10T20:10:00Z</dcterms:created>
  <dcterms:modified xsi:type="dcterms:W3CDTF">2020-05-10T20:22:00Z</dcterms:modified>
</cp:coreProperties>
</file>